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1" w:type="dxa"/>
        <w:tblInd w:w="8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</w:tblGrid>
      <w:tr w:rsidR="00AC4DE2" w:rsidRPr="002863DB" w14:paraId="27509ABB" w14:textId="77777777" w:rsidTr="002863DB">
        <w:trPr>
          <w:trHeight w:val="1070"/>
        </w:trPr>
        <w:tc>
          <w:tcPr>
            <w:tcW w:w="9631" w:type="dxa"/>
            <w:tcMar>
              <w:left w:w="0" w:type="dxa"/>
              <w:right w:w="0" w:type="dxa"/>
            </w:tcMar>
          </w:tcPr>
          <w:p w14:paraId="6B5765E6" w14:textId="67347726" w:rsidR="004854AD" w:rsidRPr="002863DB" w:rsidRDefault="00CD7BDA" w:rsidP="00F040B0">
            <w:pPr>
              <w:tabs>
                <w:tab w:val="left" w:pos="567"/>
              </w:tabs>
              <w:spacing w:before="240" w:after="120"/>
              <w:jc w:val="both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 w:rsidRPr="002863DB">
              <w:rPr>
                <w:rFonts w:ascii="Sylfaen" w:hAnsi="Sylfaen" w:cs="Sylfaen"/>
                <w:b/>
                <w:noProof/>
                <w:lang w:val="en-US"/>
              </w:rPr>
              <w:t>Ծիրանի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և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ազնվամոր</w:t>
            </w:r>
            <w:r w:rsidR="001E2B1B">
              <w:rPr>
                <w:rFonts w:ascii="Sylfaen" w:hAnsi="Sylfaen" w:cs="Sylfaen"/>
                <w:b/>
                <w:noProof/>
                <w:lang w:val="en-US"/>
              </w:rPr>
              <w:t>ու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արժեշղթաներում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կլիմայական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ուղղվածությ</w:t>
            </w:r>
            <w:r w:rsidR="008769AC">
              <w:rPr>
                <w:rFonts w:ascii="Sylfaen" w:hAnsi="Sylfaen" w:cs="Sylfaen"/>
                <w:b/>
                <w:noProof/>
                <w:lang w:val="en-US"/>
              </w:rPr>
              <w:t>ամբ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կայուն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և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կանաչ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տնտեսական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գործելակերպեր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ներդնող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բիզնես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ծրագրերի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>/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ցուցադրական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նախագծերի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իրականացում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Հայաստանի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գյուղատնտեսության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կամ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արդյունաբերության</w:t>
            </w:r>
            <w:r w:rsidRPr="002863DB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noProof/>
                <w:lang w:val="en-US"/>
              </w:rPr>
              <w:t>ոլորտներում։</w:t>
            </w:r>
          </w:p>
        </w:tc>
      </w:tr>
    </w:tbl>
    <w:p w14:paraId="5A4CD06C" w14:textId="2C30CA35" w:rsidR="008F0375" w:rsidRPr="002863DB" w:rsidRDefault="004A0DD8" w:rsidP="00F040B0">
      <w:pPr>
        <w:pStyle w:val="Heading1"/>
        <w:jc w:val="both"/>
        <w:rPr>
          <w:rFonts w:ascii="Times New Roman" w:hAnsi="Times New Roman" w:cs="Times New Roman"/>
          <w:noProof/>
          <w:lang w:val="hy-AM"/>
        </w:rPr>
      </w:pPr>
      <w:r w:rsidRPr="002863DB">
        <w:rPr>
          <w:rFonts w:ascii="Sylfaen" w:hAnsi="Sylfaen" w:cs="Sylfaen"/>
          <w:noProof/>
          <w:lang w:val="hy-AM"/>
        </w:rPr>
        <w:t>Համատեքստ</w:t>
      </w:r>
    </w:p>
    <w:p w14:paraId="4FE4ACEE" w14:textId="46E38841" w:rsidR="000C029E" w:rsidRPr="002863DB" w:rsidRDefault="00AA3019" w:rsidP="00F040B0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Cs w:val="24"/>
          <w:lang w:val="hy-AM"/>
        </w:rPr>
      </w:pPr>
      <w:r w:rsidRPr="002863DB">
        <w:rPr>
          <w:rFonts w:ascii="Sylfaen" w:hAnsi="Sylfaen" w:cs="Sylfaen"/>
          <w:bCs/>
          <w:noProof/>
          <w:szCs w:val="24"/>
          <w:lang w:val="hy-AM"/>
        </w:rPr>
        <w:t>Արևելյան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գործընկերության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 xml:space="preserve">երկրներում </w:t>
      </w:r>
      <w:r>
        <w:rPr>
          <w:rFonts w:ascii="Sylfaen" w:hAnsi="Sylfaen" w:cs="Sylfaen"/>
          <w:bCs/>
          <w:noProof/>
          <w:szCs w:val="24"/>
          <w:lang w:val="hy-AM"/>
        </w:rPr>
        <w:t>&lt;&lt;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Կանաչ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գործարքի</w:t>
      </w:r>
      <w:r>
        <w:rPr>
          <w:rFonts w:ascii="Sylfaen" w:hAnsi="Sylfaen" w:cs="Sylfaen"/>
          <w:bCs/>
          <w:noProof/>
          <w:szCs w:val="24"/>
          <w:lang w:val="hy-AM"/>
        </w:rPr>
        <w:t>&gt;&gt;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պատրաստվածության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խթանում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(PROGRESS) </w:t>
      </w:r>
      <w:r w:rsidR="003F37CF" w:rsidRPr="002863DB">
        <w:rPr>
          <w:rFonts w:ascii="Sylfaen" w:hAnsi="Sylfaen" w:cs="Sylfaen"/>
          <w:bCs/>
          <w:noProof/>
          <w:szCs w:val="24"/>
          <w:lang w:val="hy-AM"/>
        </w:rPr>
        <w:t>ծրագիր</w:t>
      </w:r>
      <w:r w:rsidR="003F37CF" w:rsidRPr="004D24F0">
        <w:rPr>
          <w:rFonts w:ascii="Sylfaen" w:hAnsi="Sylfaen" w:cs="Sylfaen"/>
          <w:bCs/>
          <w:noProof/>
          <w:szCs w:val="24"/>
          <w:lang w:val="hy-AM"/>
        </w:rPr>
        <w:t>ն</w:t>
      </w:r>
      <w:r w:rsidR="003F37CF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իրականացվում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Գերմանական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Միջազգային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Համագործակցության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Ընկերության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(GIZ)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կոնսորցիումի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կողմից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ֆինանսավորվում</w:t>
      </w:r>
      <w:r w:rsidR="004A0DD8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4A0DD8"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Գերմանիայի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F1236F">
        <w:rPr>
          <w:rFonts w:ascii="Times New Roman" w:hAnsi="Times New Roman" w:cs="Times New Roman"/>
          <w:bCs/>
          <w:noProof/>
          <w:szCs w:val="24"/>
          <w:lang w:val="hy-AM"/>
        </w:rPr>
        <w:t xml:space="preserve">դաշնային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Շրջակա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միջավայրի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կլիմայի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փոփոխության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բնության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պահպանության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և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միջուկային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անվտանգության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2D2D45">
        <w:rPr>
          <w:rFonts w:ascii="Sylfaen" w:hAnsi="Sylfaen" w:cs="Sylfaen"/>
          <w:bCs/>
          <w:noProof/>
          <w:szCs w:val="24"/>
          <w:lang w:val="hy-AM"/>
        </w:rPr>
        <w:t>նախարարությա</w:t>
      </w:r>
      <w:r w:rsidR="00624789" w:rsidRPr="00624789">
        <w:rPr>
          <w:rFonts w:ascii="Sylfaen" w:hAnsi="Sylfaen" w:cs="Sylfaen"/>
          <w:bCs/>
          <w:noProof/>
          <w:szCs w:val="24"/>
          <w:lang w:val="hy-AM"/>
        </w:rPr>
        <w:t>ն</w:t>
      </w:r>
      <w:r w:rsidR="00624789" w:rsidRPr="00624789">
        <w:rPr>
          <w:rFonts w:ascii="Times New Roman" w:hAnsi="Times New Roman" w:cs="Times New Roman"/>
          <w:bCs/>
          <w:noProof/>
          <w:szCs w:val="24"/>
          <w:lang w:val="hy-AM"/>
        </w:rPr>
        <w:t xml:space="preserve"> (BMUKN)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կողմից։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Ծրագրի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տևողությունը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4.5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տարի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(10/2023 – 04/2028),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իսկ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բյուջեն՝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20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մլն</w:t>
      </w:r>
      <w:r w:rsidR="00764C50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764C50" w:rsidRPr="002863DB">
        <w:rPr>
          <w:rFonts w:ascii="Sylfaen" w:hAnsi="Sylfaen" w:cs="Sylfaen"/>
          <w:bCs/>
          <w:noProof/>
          <w:szCs w:val="24"/>
          <w:lang w:val="hy-AM"/>
        </w:rPr>
        <w:t>եվրո։</w:t>
      </w:r>
      <w:bookmarkStart w:id="0" w:name="_Hlk140581671"/>
    </w:p>
    <w:p w14:paraId="12CAFD4E" w14:textId="77777777" w:rsidR="000C029E" w:rsidRPr="002863DB" w:rsidRDefault="000C029E" w:rsidP="00F040B0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Cs w:val="24"/>
          <w:lang w:val="hy-AM"/>
        </w:rPr>
      </w:pPr>
    </w:p>
    <w:p w14:paraId="106460D2" w14:textId="0C731670" w:rsidR="000C029E" w:rsidRPr="002863DB" w:rsidRDefault="004E1DBC" w:rsidP="00F040B0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Cs w:val="24"/>
          <w:lang w:val="hy-AM"/>
        </w:rPr>
      </w:pP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>PROGRESS-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աջակցում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Արևելյան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գործընկերության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ԱԳ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)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երկրներին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կլիմայական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ուղղվածություն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ունեցո</w:t>
      </w:r>
      <w:r w:rsidR="00DF7AF4" w:rsidRPr="004D24F0">
        <w:rPr>
          <w:rFonts w:ascii="Sylfaen" w:hAnsi="Sylfaen" w:cs="Sylfaen"/>
          <w:b/>
          <w:noProof/>
          <w:szCs w:val="24"/>
          <w:lang w:val="hy-AM"/>
        </w:rPr>
        <w:t>ղ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կայուն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կանաչ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տնտեսական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զարգացման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անցման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գործընթացում։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Այն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նպատակ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ունի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բարելավել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ընտրված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գյուղատնտեսական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հարակից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արդյունաբերական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պարենային</w:t>
      </w:r>
      <w:r w:rsidRPr="002863DB">
        <w:rPr>
          <w:rFonts w:ascii="Times New Roman" w:hAnsi="Times New Roman" w:cs="Times New Roman"/>
          <w:b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/>
          <w:noProof/>
          <w:szCs w:val="24"/>
          <w:lang w:val="hy-AM"/>
        </w:rPr>
        <w:t>արժեշղթաների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վերափոխման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պայմանները։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Նախագիծը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խթանում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նորարարական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տեխնոլոգիաների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գործիքների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մեթոդաբանությունների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ներդրումը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որոնք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էական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խթան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կհանդիսանան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տարածաշրջանում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կայունության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կլիմայական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դիմադրողականության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ջերմոցային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գազերի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ՋԳ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)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երկարաժամկետ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կրճատմանմ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համար՝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զուգորդվելով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աջակցող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քաղաքական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միջավայրի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բարելավմամբ։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Ֆինանսավորման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հնարավորությունների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հասանելիության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ընդլայնումն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ու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ազգային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բանկերի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զարգացման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բանկերի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հանրային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բյուջեների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մասնակցությամբ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գործող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ֆինանսավորման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մեխանիզմների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գործիքների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բարելավման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աջակցությունը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կնպաստեն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B1622F" w:rsidRPr="002863DB">
        <w:rPr>
          <w:rFonts w:ascii="Sylfaen" w:hAnsi="Sylfaen" w:cs="Sylfaen"/>
          <w:bCs/>
          <w:noProof/>
          <w:szCs w:val="24"/>
          <w:lang w:val="hy-AM"/>
        </w:rPr>
        <w:t>ծրագրերի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իրականացմանը։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Լավ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փորձառություններն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ու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մասնագիտական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կարողությունները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կզարգացվեն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տարածաշրջանային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փոխանակման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միջոցով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կամրագրվեն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տարածաշրջանային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ու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ազգային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գործընկեր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հաստատությունների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ինստիտուցիոնալ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կառույցներում։</w:t>
      </w:r>
      <w:r w:rsidR="000C029E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</w:p>
    <w:p w14:paraId="75E316B4" w14:textId="77777777" w:rsidR="000C029E" w:rsidRPr="002863DB" w:rsidRDefault="000C029E" w:rsidP="00F040B0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Cs w:val="24"/>
          <w:lang w:val="hy-AM"/>
        </w:rPr>
      </w:pPr>
    </w:p>
    <w:p w14:paraId="184B331E" w14:textId="13F10AAF" w:rsidR="00D96C37" w:rsidRPr="002863DB" w:rsidRDefault="00B1622F" w:rsidP="00F040B0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Cs w:val="24"/>
          <w:lang w:val="hy-AM"/>
        </w:rPr>
      </w:pPr>
      <w:r w:rsidRPr="002863DB">
        <w:rPr>
          <w:rFonts w:ascii="Sylfaen" w:hAnsi="Sylfaen" w:cs="Sylfaen"/>
          <w:bCs/>
          <w:noProof/>
          <w:szCs w:val="24"/>
          <w:lang w:val="hy-AM"/>
        </w:rPr>
        <w:t>Ծրագր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ի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համակարգող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ստորաբաժանումը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տեղակայված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Վրաստանում՝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ներկայացուցչական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գրասենյակներով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բոլոր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հինգ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գործընկեր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երկրներում։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PROGRESS-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ը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իրականացվում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կոնսորցիումի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միջոցով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="00B477E3" w:rsidRPr="002863DB">
        <w:rPr>
          <w:rFonts w:ascii="Sylfaen" w:hAnsi="Sylfaen" w:cs="Sylfaen"/>
          <w:bCs/>
          <w:noProof/>
          <w:szCs w:val="24"/>
          <w:lang w:val="hy-AM"/>
        </w:rPr>
        <w:t>որ</w:t>
      </w:r>
      <w:r w:rsidR="00B477E3" w:rsidRPr="004D24F0">
        <w:rPr>
          <w:rFonts w:ascii="Sylfaen" w:hAnsi="Sylfaen" w:cs="Sylfaen"/>
          <w:bCs/>
          <w:noProof/>
          <w:szCs w:val="24"/>
          <w:lang w:val="hy-AM"/>
        </w:rPr>
        <w:t>ի կազմում են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Գերմանական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Միջազգային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Համագործակցության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Ընկերություն</w:t>
      </w:r>
      <w:r w:rsidR="00B477E3" w:rsidRPr="004D24F0">
        <w:rPr>
          <w:rFonts w:ascii="Sylfaen" w:hAnsi="Sylfaen" w:cs="Sylfaen"/>
          <w:bCs/>
          <w:noProof/>
          <w:szCs w:val="24"/>
          <w:lang w:val="hy-AM"/>
        </w:rPr>
        <w:t>ը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(GIZ),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Կովկասի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տարածաշրջանային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բնապահպանական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կենտրոն</w:t>
      </w:r>
      <w:r w:rsidR="00B477E3" w:rsidRPr="004D24F0">
        <w:rPr>
          <w:rFonts w:ascii="Sylfaen" w:hAnsi="Sylfaen" w:cs="Sylfaen"/>
          <w:bCs/>
          <w:noProof/>
          <w:szCs w:val="24"/>
          <w:lang w:val="hy-AM"/>
        </w:rPr>
        <w:t>ը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(REC)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՝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Հայաստանում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Ադրբեջանում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Վրաստանում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Եվրոպական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բիզնես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ասոցիացիա</w:t>
      </w:r>
      <w:r w:rsidR="00F63291" w:rsidRPr="004D24F0">
        <w:rPr>
          <w:rFonts w:ascii="Sylfaen" w:hAnsi="Sylfaen" w:cs="Sylfaen"/>
          <w:bCs/>
          <w:noProof/>
          <w:szCs w:val="24"/>
          <w:lang w:val="hy-AM"/>
        </w:rPr>
        <w:t>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(EBA)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՝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Մոլդովայում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Ուկրաինայի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Ազգային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Գիտությունների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Ակադեմիայի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Տնտեսագիտության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Կանխատեսումների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Ինստիտուտ</w:t>
      </w:r>
      <w:r w:rsidR="00F63291" w:rsidRPr="004D24F0">
        <w:rPr>
          <w:rFonts w:ascii="Sylfaen" w:hAnsi="Sylfaen" w:cs="Sylfaen"/>
          <w:bCs/>
          <w:noProof/>
          <w:szCs w:val="24"/>
          <w:lang w:val="hy-AM"/>
        </w:rPr>
        <w:t>ը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(IEF)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՝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Ուկրաինայում։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GIZ-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ը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հանդես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գալիս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որպես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գործընկերության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համակարգող՝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ապահովելով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PROGRESS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ծրագրի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ընդհանուր</w:t>
      </w:r>
      <w:r w:rsidR="00D96C37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D96C37" w:rsidRPr="002863DB">
        <w:rPr>
          <w:rFonts w:ascii="Sylfaen" w:hAnsi="Sylfaen" w:cs="Sylfaen"/>
          <w:bCs/>
          <w:noProof/>
          <w:szCs w:val="24"/>
          <w:lang w:val="hy-AM"/>
        </w:rPr>
        <w:t>համակարգումը։</w:t>
      </w:r>
    </w:p>
    <w:p w14:paraId="131FEAE6" w14:textId="77777777" w:rsidR="00B1622F" w:rsidRPr="002863DB" w:rsidRDefault="00B1622F" w:rsidP="00F040B0">
      <w:pPr>
        <w:spacing w:after="0" w:line="276" w:lineRule="auto"/>
        <w:jc w:val="both"/>
        <w:rPr>
          <w:rFonts w:ascii="Times New Roman" w:hAnsi="Times New Roman" w:cs="Times New Roman"/>
          <w:b/>
          <w:bCs/>
          <w:noProof/>
          <w:szCs w:val="24"/>
          <w:lang w:val="hy-AM"/>
        </w:rPr>
      </w:pPr>
    </w:p>
    <w:p w14:paraId="68E528EE" w14:textId="77777777" w:rsidR="00F609BE" w:rsidRDefault="00F609BE" w:rsidP="00F040B0">
      <w:pPr>
        <w:spacing w:after="0" w:line="276" w:lineRule="auto"/>
        <w:jc w:val="both"/>
        <w:rPr>
          <w:rFonts w:ascii="Sylfaen" w:hAnsi="Sylfaen" w:cs="Sylfaen"/>
          <w:b/>
          <w:bCs/>
          <w:i/>
          <w:iCs/>
          <w:noProof/>
          <w:szCs w:val="24"/>
          <w:u w:val="single"/>
          <w:lang w:val="hy-AM"/>
        </w:rPr>
      </w:pPr>
    </w:p>
    <w:p w14:paraId="3CE7033D" w14:textId="55C6AC12" w:rsidR="00B1622F" w:rsidRPr="002863DB" w:rsidRDefault="00892E71" w:rsidP="00F040B0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noProof/>
          <w:szCs w:val="24"/>
          <w:u w:val="single"/>
          <w:lang w:val="hy-AM"/>
        </w:rPr>
      </w:pPr>
      <w:r w:rsidRPr="00AF68F2">
        <w:rPr>
          <w:rFonts w:ascii="Sylfaen" w:hAnsi="Sylfaen" w:cs="Sylfaen"/>
          <w:b/>
          <w:bCs/>
          <w:i/>
          <w:iCs/>
          <w:noProof/>
          <w:szCs w:val="24"/>
          <w:u w:val="single"/>
          <w:lang w:val="hy-AM"/>
        </w:rPr>
        <w:lastRenderedPageBreak/>
        <w:t>Առկա</w:t>
      </w:r>
      <w:r w:rsidR="009F6EAE" w:rsidRPr="002863DB">
        <w:rPr>
          <w:rFonts w:ascii="Times New Roman" w:hAnsi="Times New Roman" w:cs="Times New Roman"/>
          <w:b/>
          <w:bCs/>
          <w:i/>
          <w:iCs/>
          <w:noProof/>
          <w:szCs w:val="24"/>
          <w:u w:val="single"/>
          <w:lang w:val="hy-AM"/>
        </w:rPr>
        <w:t xml:space="preserve"> </w:t>
      </w:r>
      <w:r w:rsidR="009F6EAE" w:rsidRPr="004D24F0">
        <w:rPr>
          <w:rFonts w:ascii="Sylfaen" w:hAnsi="Sylfaen" w:cs="Times New Roman"/>
          <w:b/>
          <w:bCs/>
          <w:i/>
          <w:iCs/>
          <w:noProof/>
          <w:szCs w:val="24"/>
          <w:u w:val="single"/>
          <w:lang w:val="hy-AM"/>
        </w:rPr>
        <w:t>իրա</w:t>
      </w:r>
      <w:r w:rsidR="00B1622F" w:rsidRPr="002863DB">
        <w:rPr>
          <w:rFonts w:ascii="Sylfaen" w:hAnsi="Sylfaen" w:cs="Sylfaen"/>
          <w:b/>
          <w:bCs/>
          <w:i/>
          <w:iCs/>
          <w:noProof/>
          <w:szCs w:val="24"/>
          <w:u w:val="single"/>
          <w:lang w:val="hy-AM"/>
        </w:rPr>
        <w:t>վիճակ</w:t>
      </w:r>
    </w:p>
    <w:p w14:paraId="05740BC9" w14:textId="004069E0" w:rsidR="00B1622F" w:rsidRDefault="00B1622F" w:rsidP="00F040B0">
      <w:pPr>
        <w:spacing w:after="0" w:line="276" w:lineRule="auto"/>
        <w:jc w:val="both"/>
        <w:rPr>
          <w:rFonts w:ascii="Sylfaen" w:hAnsi="Sylfaen" w:cs="Sylfaen"/>
          <w:bCs/>
          <w:noProof/>
          <w:szCs w:val="24"/>
          <w:lang w:val="hy-AM"/>
        </w:rPr>
      </w:pPr>
      <w:r w:rsidRPr="002863DB">
        <w:rPr>
          <w:rFonts w:ascii="Sylfaen" w:hAnsi="Sylfaen" w:cs="Sylfaen"/>
          <w:bCs/>
          <w:noProof/>
          <w:szCs w:val="24"/>
          <w:lang w:val="hy-AM"/>
        </w:rPr>
        <w:t>Ծրագրի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առաջարկը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մշակվել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ապագա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գործընկերների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Հայաստանի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Հանրապետության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էկոնոմիկայի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նախարարություն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)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պատվիրատու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կողմերի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հետ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սերտ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համագործակցությամբ՝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Հայաստանի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ներսում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իրականացված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երկու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առանձին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գնահատման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առաքելությունների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միջոցով։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«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Կանաչ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գործարքի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պատրաստվածության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խթանում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Արևելյան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գործընկերության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երկրներում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» (PROGRESS)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ծրագրի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իրականացումը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մեկնարկել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է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2023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թվականի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հոկտեմբերից։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Ուղղվածության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հիմնական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առանցք</w:t>
      </w:r>
      <w:r w:rsidR="00281CB6" w:rsidRPr="004D24F0">
        <w:rPr>
          <w:rFonts w:ascii="Sylfaen" w:hAnsi="Sylfaen" w:cs="Sylfaen"/>
          <w:bCs/>
          <w:noProof/>
          <w:szCs w:val="24"/>
          <w:lang w:val="hy-AM"/>
        </w:rPr>
        <w:t xml:space="preserve">ն է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մրգերի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հատապտուղների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ընկույզ</w:t>
      </w:r>
      <w:r w:rsidR="0005479B" w:rsidRPr="004D24F0">
        <w:rPr>
          <w:rFonts w:ascii="Sylfaen" w:hAnsi="Sylfaen" w:cs="Sylfaen"/>
          <w:bCs/>
          <w:noProof/>
          <w:szCs w:val="24"/>
          <w:lang w:val="hy-AM"/>
        </w:rPr>
        <w:t>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արժեշղթաների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ընտրությունը։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Նախապատրաստական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աշխատանքներն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արդեն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մեկնարկել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PROGRESS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թիմի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կողմից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մասնավորապես՝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գնահատման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>/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ընտրության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չափանիշների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նախնական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մշակմամբ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քննարկումներով։</w:t>
      </w:r>
    </w:p>
    <w:p w14:paraId="1B778E56" w14:textId="77777777" w:rsidR="00281CB6" w:rsidRPr="002863DB" w:rsidRDefault="00281CB6" w:rsidP="00F040B0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Cs w:val="24"/>
          <w:lang w:val="hy-AM"/>
        </w:rPr>
      </w:pPr>
    </w:p>
    <w:p w14:paraId="68A304F0" w14:textId="6E0694F0" w:rsidR="00E65A69" w:rsidRPr="00056A4E" w:rsidRDefault="00B1622F" w:rsidP="004D24F0">
      <w:pPr>
        <w:spacing w:after="0" w:line="276" w:lineRule="auto"/>
        <w:jc w:val="both"/>
        <w:rPr>
          <w:rFonts w:ascii="Sylfaen" w:hAnsi="Sylfaen" w:cs="Sylfaen"/>
          <w:noProof/>
          <w:szCs w:val="24"/>
          <w:lang w:val="hy-AM"/>
        </w:rPr>
      </w:pPr>
      <w:r w:rsidRPr="002863DB">
        <w:rPr>
          <w:rFonts w:ascii="Sylfaen" w:hAnsi="Sylfaen" w:cs="Sylfaen"/>
          <w:bCs/>
          <w:noProof/>
          <w:szCs w:val="24"/>
          <w:lang w:val="hy-AM"/>
        </w:rPr>
        <w:t>Օգտագործելով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Գերմանական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Միջազգային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Համագործակցության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Ընկերության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(GIZ)-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ValueLinks2.0</w:t>
      </w:r>
      <w:r w:rsidRPr="002863DB">
        <w:rPr>
          <w:rFonts w:ascii="Times New Roman" w:hAnsi="Times New Roman" w:cs="Times New Roman"/>
          <w:bCs/>
          <w:noProof/>
          <w:szCs w:val="24"/>
          <w:vertAlign w:val="superscript"/>
          <w:lang w:val="hy-AM"/>
        </w:rPr>
        <w:t>1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գործիքակազմը՝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ընտրված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մրգերը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հատապտուղները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ընկույզը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գնահատվել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GIZ PROGRESS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թիմի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կողմից՝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հաշվի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առնելով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բնապահպանական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ինստիտուցիոնալ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տնտեսական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սոցիալական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չափանիշները։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60633E" w:rsidRPr="004D24F0">
        <w:rPr>
          <w:rFonts w:ascii="Sylfaen" w:hAnsi="Sylfaen" w:cs="Sylfaen"/>
          <w:bCs/>
          <w:noProof/>
          <w:szCs w:val="24"/>
          <w:lang w:val="hy-AM"/>
        </w:rPr>
        <w:t>Ն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ախնական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գնահատման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հիման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վրա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GIZ PROGRESS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թիմը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Հայաստանի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Հանրապետության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Էկոնոմիկայի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նախարարությունը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որոշել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կենտրոնանալ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չորս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հիմնական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արժեշղթաների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վրա՝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ծիրան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դեղձ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ազնվամորի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ընկույզ։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CD2A36" w:rsidRPr="004D24F0">
        <w:rPr>
          <w:rFonts w:ascii="Sylfaen" w:hAnsi="Sylfaen" w:cs="Times New Roman"/>
          <w:bCs/>
          <w:noProof/>
          <w:szCs w:val="24"/>
          <w:lang w:val="hy-AM"/>
        </w:rPr>
        <w:t xml:space="preserve">Ի </w:t>
      </w:r>
      <w:r w:rsidR="00CD2A36" w:rsidRPr="004D24F0">
        <w:rPr>
          <w:rFonts w:ascii="Sylfaen" w:hAnsi="Sylfaen" w:cs="Sylfaen"/>
          <w:bCs/>
          <w:noProof/>
          <w:szCs w:val="24"/>
          <w:lang w:val="hy-AM"/>
        </w:rPr>
        <w:t>վ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երջո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,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խորացված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արժեշղթայի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վերլուծության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արդյունքում</w:t>
      </w:r>
      <w:r w:rsidR="00CD2A36" w:rsidRPr="004D24F0">
        <w:rPr>
          <w:rFonts w:ascii="Sylfaen" w:hAnsi="Sylfaen" w:cs="Sylfaen"/>
          <w:bCs/>
          <w:noProof/>
          <w:szCs w:val="24"/>
          <w:lang w:val="hy-AM"/>
        </w:rPr>
        <w:t>,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կայացվել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CD2A36" w:rsidRPr="004D24F0">
        <w:rPr>
          <w:rFonts w:ascii="Sylfaen" w:hAnsi="Sylfaen" w:cs="Times New Roman"/>
          <w:bCs/>
          <w:noProof/>
          <w:szCs w:val="24"/>
          <w:lang w:val="hy-AM"/>
        </w:rPr>
        <w:t xml:space="preserve">է </w:t>
      </w:r>
      <w:r w:rsidR="00CD2A36" w:rsidRPr="002863DB">
        <w:rPr>
          <w:rFonts w:ascii="Sylfaen" w:hAnsi="Sylfaen" w:cs="Sylfaen"/>
          <w:bCs/>
          <w:noProof/>
          <w:szCs w:val="24"/>
          <w:lang w:val="hy-AM"/>
        </w:rPr>
        <w:t>որոշում</w:t>
      </w:r>
      <w:r w:rsidR="00CD2A36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E65A69" w:rsidRPr="002863DB">
        <w:rPr>
          <w:rFonts w:ascii="Sylfaen" w:hAnsi="Sylfaen" w:cs="Sylfaen"/>
          <w:bCs/>
          <w:noProof/>
          <w:szCs w:val="24"/>
          <w:lang w:val="hy-AM"/>
        </w:rPr>
        <w:t>հետագա</w:t>
      </w:r>
      <w:r w:rsidR="00E65A69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E65A69" w:rsidRPr="002863DB">
        <w:rPr>
          <w:rFonts w:ascii="Sylfaen" w:hAnsi="Sylfaen" w:cs="Sylfaen"/>
          <w:bCs/>
          <w:noProof/>
          <w:szCs w:val="24"/>
          <w:lang w:val="hy-AM"/>
        </w:rPr>
        <w:t>միջամտություններ</w:t>
      </w:r>
      <w:r w:rsidR="00E65A69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E65A69" w:rsidRPr="002863DB">
        <w:rPr>
          <w:rFonts w:ascii="Sylfaen" w:hAnsi="Sylfaen" w:cs="Sylfaen"/>
          <w:bCs/>
          <w:noProof/>
          <w:szCs w:val="24"/>
          <w:lang w:val="hy-AM"/>
        </w:rPr>
        <w:t>իրականացնելու</w:t>
      </w:r>
      <w:r w:rsidR="00E65A69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E65A69">
        <w:rPr>
          <w:rFonts w:ascii="Sylfaen" w:hAnsi="Sylfaen" w:cs="Sylfaen"/>
          <w:bCs/>
          <w:noProof/>
          <w:szCs w:val="24"/>
          <w:lang w:val="hy-AM"/>
        </w:rPr>
        <w:t xml:space="preserve">նպատակով </w:t>
      </w:r>
      <w:r w:rsidR="00E65A69" w:rsidRPr="002863DB">
        <w:rPr>
          <w:rFonts w:ascii="Sylfaen" w:hAnsi="Sylfaen" w:cs="Sylfaen"/>
          <w:bCs/>
          <w:noProof/>
          <w:szCs w:val="24"/>
          <w:lang w:val="hy-AM"/>
        </w:rPr>
        <w:t>Հայաստանում</w:t>
      </w:r>
      <w:r w:rsidR="00E65A69"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ծիրանը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և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ազնվամորին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ընտրել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որպես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Pr="002863DB">
        <w:rPr>
          <w:rFonts w:ascii="Sylfaen" w:hAnsi="Sylfaen" w:cs="Sylfaen"/>
          <w:bCs/>
          <w:noProof/>
          <w:szCs w:val="24"/>
          <w:lang w:val="hy-AM"/>
        </w:rPr>
        <w:t>հիմնական</w:t>
      </w:r>
      <w:r w:rsidRPr="002863DB">
        <w:rPr>
          <w:rFonts w:ascii="Times New Roman" w:hAnsi="Times New Roman" w:cs="Times New Roman"/>
          <w:bCs/>
          <w:noProof/>
          <w:szCs w:val="24"/>
          <w:lang w:val="hy-AM"/>
        </w:rPr>
        <w:t xml:space="preserve"> </w:t>
      </w:r>
      <w:r w:rsidR="00E65A69" w:rsidRPr="002863DB">
        <w:rPr>
          <w:rFonts w:ascii="Sylfaen" w:hAnsi="Sylfaen" w:cs="Sylfaen"/>
          <w:bCs/>
          <w:noProof/>
          <w:szCs w:val="24"/>
          <w:lang w:val="hy-AM"/>
        </w:rPr>
        <w:t>ապրանքատեսակ</w:t>
      </w:r>
      <w:r w:rsidR="00E65A69" w:rsidRPr="004D24F0">
        <w:rPr>
          <w:rFonts w:ascii="Sylfaen" w:hAnsi="Sylfaen" w:cs="Sylfaen"/>
          <w:bCs/>
          <w:noProof/>
          <w:szCs w:val="24"/>
          <w:lang w:val="hy-AM"/>
        </w:rPr>
        <w:t>:</w:t>
      </w:r>
    </w:p>
    <w:p w14:paraId="56AF95EF" w14:textId="77777777" w:rsidR="00E65A69" w:rsidRPr="004D24F0" w:rsidRDefault="00E65A69" w:rsidP="004D24F0">
      <w:pPr>
        <w:spacing w:after="0" w:line="276" w:lineRule="auto"/>
        <w:jc w:val="both"/>
        <w:rPr>
          <w:rFonts w:ascii="Sylfaen" w:hAnsi="Sylfaen" w:cs="Sylfaen"/>
          <w:bCs/>
          <w:i/>
          <w:iCs/>
          <w:noProof/>
          <w:szCs w:val="24"/>
          <w:u w:val="single"/>
          <w:lang w:val="hy-AM"/>
        </w:rPr>
      </w:pPr>
    </w:p>
    <w:bookmarkEnd w:id="0"/>
    <w:p w14:paraId="2B223F42" w14:textId="19AEDE6D" w:rsidR="008F0375" w:rsidRPr="004D24F0" w:rsidRDefault="00B1622F" w:rsidP="004D24F0">
      <w:pPr>
        <w:pStyle w:val="ListParagraph"/>
        <w:numPr>
          <w:ilvl w:val="0"/>
          <w:numId w:val="18"/>
        </w:numPr>
        <w:rPr>
          <w:i/>
          <w:noProof/>
          <w:lang w:val="hy-AM"/>
        </w:rPr>
      </w:pPr>
      <w:r w:rsidRPr="004D24F0">
        <w:rPr>
          <w:rFonts w:ascii="Sylfaen" w:hAnsi="Sylfaen" w:cs="Sylfaen"/>
          <w:b/>
          <w:i/>
          <w:noProof/>
          <w:lang w:val="hy-AM"/>
        </w:rPr>
        <w:t>Նպատակն</w:t>
      </w:r>
      <w:r w:rsidRPr="004D24F0">
        <w:rPr>
          <w:b/>
          <w:i/>
          <w:noProof/>
          <w:lang w:val="hy-AM"/>
        </w:rPr>
        <w:t xml:space="preserve"> </w:t>
      </w:r>
      <w:r w:rsidRPr="004D24F0">
        <w:rPr>
          <w:rFonts w:ascii="Sylfaen" w:hAnsi="Sylfaen" w:cs="Sylfaen"/>
          <w:b/>
          <w:i/>
          <w:noProof/>
          <w:lang w:val="hy-AM"/>
        </w:rPr>
        <w:t>ու</w:t>
      </w:r>
      <w:r w:rsidRPr="004D24F0">
        <w:rPr>
          <w:b/>
          <w:i/>
          <w:noProof/>
          <w:lang w:val="hy-AM"/>
        </w:rPr>
        <w:t xml:space="preserve"> </w:t>
      </w:r>
      <w:r w:rsidRPr="004D24F0">
        <w:rPr>
          <w:rFonts w:ascii="Sylfaen" w:hAnsi="Sylfaen" w:cs="Sylfaen"/>
          <w:b/>
          <w:i/>
          <w:noProof/>
          <w:lang w:val="hy-AM"/>
        </w:rPr>
        <w:t>ակնկալվող</w:t>
      </w:r>
      <w:r w:rsidRPr="004D24F0">
        <w:rPr>
          <w:b/>
          <w:i/>
          <w:noProof/>
          <w:lang w:val="hy-AM"/>
        </w:rPr>
        <w:t xml:space="preserve"> </w:t>
      </w:r>
      <w:r w:rsidRPr="004D24F0">
        <w:rPr>
          <w:rFonts w:ascii="Sylfaen" w:hAnsi="Sylfaen" w:cs="Sylfaen"/>
          <w:b/>
          <w:i/>
          <w:noProof/>
          <w:lang w:val="hy-AM"/>
        </w:rPr>
        <w:t>արդյուքները</w:t>
      </w:r>
    </w:p>
    <w:p w14:paraId="6EE5C2A0" w14:textId="3DFFE272" w:rsidR="00B1622F" w:rsidRPr="004D24F0" w:rsidRDefault="00B1622F" w:rsidP="00F040B0">
      <w:p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b/>
          <w:bCs/>
          <w:noProof/>
          <w:lang w:val="hy-AM"/>
        </w:rPr>
        <w:t>Հիմնական</w:t>
      </w:r>
      <w:r w:rsidRPr="004D24F0">
        <w:rPr>
          <w:rFonts w:ascii="Times New Roman" w:hAnsi="Times New Roman" w:cs="Times New Roman"/>
          <w:b/>
          <w:bCs/>
          <w:noProof/>
          <w:lang w:val="hy-AM"/>
        </w:rPr>
        <w:t xml:space="preserve"> </w:t>
      </w:r>
      <w:r w:rsidRPr="004D24F0">
        <w:rPr>
          <w:rFonts w:ascii="Sylfaen" w:hAnsi="Sylfaen" w:cs="Sylfaen"/>
          <w:b/>
          <w:bCs/>
          <w:noProof/>
          <w:lang w:val="hy-AM"/>
        </w:rPr>
        <w:t>նպատակը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Հայաստանում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ծիրանի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ազնվամորու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արժեշղթաներում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կլիմայական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ուղղվածություն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ունեցող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կայուն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կանաչ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տնտեսական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զարգացման</w:t>
      </w:r>
      <w:r w:rsidR="00930FF9" w:rsidRPr="004D24F0">
        <w:rPr>
          <w:rFonts w:ascii="Sylfaen" w:hAnsi="Sylfaen" w:cs="Sylfaen"/>
          <w:noProof/>
          <w:lang w:val="hy-AM"/>
        </w:rPr>
        <w:t>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930FF9" w:rsidRPr="004D24F0">
        <w:rPr>
          <w:rFonts w:ascii="Sylfaen" w:hAnsi="Sylfaen" w:cs="Sylfaen"/>
          <w:noProof/>
          <w:lang w:val="hy-AM"/>
        </w:rPr>
        <w:t xml:space="preserve">աջակցող </w:t>
      </w:r>
      <w:r w:rsidRPr="004D24F0">
        <w:rPr>
          <w:rFonts w:ascii="Sylfaen" w:hAnsi="Sylfaen" w:cs="Sylfaen"/>
          <w:noProof/>
          <w:lang w:val="hy-AM"/>
        </w:rPr>
        <w:t>առնվազն</w:t>
      </w:r>
      <w:r w:rsidRPr="004D24F0">
        <w:rPr>
          <w:rFonts w:ascii="Times New Roman" w:hAnsi="Times New Roman" w:cs="Times New Roman"/>
          <w:noProof/>
          <w:lang w:val="hy-AM"/>
        </w:rPr>
        <w:t xml:space="preserve"> 10 </w:t>
      </w:r>
      <w:r w:rsidRPr="004D24F0">
        <w:rPr>
          <w:rFonts w:ascii="Sylfaen" w:hAnsi="Sylfaen" w:cs="Sylfaen"/>
          <w:noProof/>
          <w:lang w:val="hy-AM"/>
        </w:rPr>
        <w:t>բիզնես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ծրագրի</w:t>
      </w:r>
      <w:r w:rsidRPr="004D24F0">
        <w:rPr>
          <w:rFonts w:ascii="Times New Roman" w:hAnsi="Times New Roman" w:cs="Times New Roman"/>
          <w:noProof/>
          <w:lang w:val="hy-AM"/>
        </w:rPr>
        <w:t>/</w:t>
      </w:r>
      <w:r w:rsidRPr="004D24F0">
        <w:rPr>
          <w:rFonts w:ascii="Sylfaen" w:hAnsi="Sylfaen" w:cs="Sylfaen"/>
          <w:noProof/>
          <w:lang w:val="hy-AM"/>
        </w:rPr>
        <w:t>ցուցադրական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նախագծի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իրականացում։</w:t>
      </w:r>
    </w:p>
    <w:p w14:paraId="226CF1CF" w14:textId="573C1F21" w:rsidR="00B1622F" w:rsidRPr="004D24F0" w:rsidRDefault="00B1622F" w:rsidP="00F040B0">
      <w:p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Հիմք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ընդունելով</w:t>
      </w:r>
      <w:r w:rsidRPr="004D24F0">
        <w:rPr>
          <w:rFonts w:ascii="Times New Roman" w:hAnsi="Times New Roman" w:cs="Times New Roman"/>
          <w:noProof/>
          <w:lang w:val="hy-AM"/>
        </w:rPr>
        <w:t xml:space="preserve"> GIZ-</w:t>
      </w:r>
      <w:r w:rsidRPr="004D24F0">
        <w:rPr>
          <w:rFonts w:ascii="Sylfaen" w:hAnsi="Sylfaen" w:cs="Sylfaen"/>
          <w:noProof/>
          <w:lang w:val="hy-AM"/>
        </w:rPr>
        <w:t>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կողմից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տրամադրված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արժեշղթայի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խորացված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գնահատումը՝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անհրաժեշտ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հաշվի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առնել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առաջարկությունները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խոչընդոտող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գործոնները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կանաչ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հնարավորություններն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ու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միջամտությունները՝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ձևավորելու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համապարփակ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նախագիծ</w:t>
      </w:r>
      <w:r w:rsidRPr="004D24F0">
        <w:rPr>
          <w:rFonts w:ascii="Times New Roman" w:hAnsi="Times New Roman" w:cs="Times New Roman"/>
          <w:noProof/>
          <w:lang w:val="hy-AM"/>
        </w:rPr>
        <w:t>/</w:t>
      </w:r>
      <w:r w:rsidRPr="004D24F0">
        <w:rPr>
          <w:rFonts w:ascii="Sylfaen" w:hAnsi="Sylfaen" w:cs="Sylfaen"/>
          <w:noProof/>
          <w:lang w:val="hy-AM"/>
        </w:rPr>
        <w:t>միջոցառումներ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որոնք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D97954" w:rsidRPr="000D5808">
        <w:rPr>
          <w:rFonts w:ascii="Sylfaen" w:hAnsi="Sylfaen" w:cs="Sylfaen"/>
          <w:noProof/>
          <w:lang w:val="hy-AM"/>
        </w:rPr>
        <w:t>ընտրված</w:t>
      </w:r>
      <w:r w:rsidR="00D97954" w:rsidRPr="000D5808">
        <w:rPr>
          <w:rFonts w:ascii="Times New Roman" w:hAnsi="Times New Roman" w:cs="Times New Roman"/>
          <w:noProof/>
          <w:lang w:val="hy-AM"/>
        </w:rPr>
        <w:t xml:space="preserve"> </w:t>
      </w:r>
      <w:r w:rsidR="00D97954" w:rsidRPr="000D5808">
        <w:rPr>
          <w:rFonts w:ascii="Sylfaen" w:hAnsi="Sylfaen" w:cs="Sylfaen"/>
          <w:noProof/>
          <w:lang w:val="hy-AM"/>
        </w:rPr>
        <w:t>արժեշղթաներում</w:t>
      </w:r>
      <w:r w:rsidR="00D97954" w:rsidRPr="00AF68F2">
        <w:rPr>
          <w:rFonts w:ascii="Sylfaen" w:hAnsi="Sylfaen" w:cs="Sylfae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ցույց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կտան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հնարավոր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կանաչ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կայուն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D97954" w:rsidRPr="004D24F0">
        <w:rPr>
          <w:rFonts w:ascii="Sylfaen" w:hAnsi="Sylfaen" w:cs="Sylfaen"/>
          <w:noProof/>
          <w:lang w:val="hy-AM"/>
        </w:rPr>
        <w:t>միջամտություններ</w:t>
      </w:r>
      <w:r w:rsidR="00D97954" w:rsidRPr="00AF68F2">
        <w:rPr>
          <w:rFonts w:ascii="Sylfaen" w:hAnsi="Sylfaen" w:cs="Sylfaen"/>
          <w:noProof/>
          <w:lang w:val="hy-AM"/>
        </w:rPr>
        <w:t>ը</w:t>
      </w:r>
      <w:r w:rsidRPr="004D24F0">
        <w:rPr>
          <w:rFonts w:ascii="Sylfaen" w:hAnsi="Sylfaen" w:cs="Sylfaen"/>
          <w:noProof/>
          <w:lang w:val="hy-AM"/>
        </w:rPr>
        <w:t>։</w:t>
      </w:r>
    </w:p>
    <w:p w14:paraId="396CA76A" w14:textId="1621D519" w:rsidR="008E17DC" w:rsidRPr="004D24F0" w:rsidRDefault="008E17DC" w:rsidP="00F040B0">
      <w:p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Մասնավորապես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պետք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հաշվի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առնել</w:t>
      </w:r>
      <w:r w:rsidRPr="004D24F0">
        <w:rPr>
          <w:rFonts w:ascii="Times New Roman" w:hAnsi="Times New Roman" w:cs="Times New Roman"/>
          <w:noProof/>
          <w:lang w:val="hy-AM"/>
        </w:rPr>
        <w:t>.</w:t>
      </w:r>
    </w:p>
    <w:p w14:paraId="511CE5FE" w14:textId="7044ABD8" w:rsidR="008E17DC" w:rsidRPr="004D24F0" w:rsidRDefault="008E17DC" w:rsidP="004D24F0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Առաջարկվող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բիզնես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ծրագրերը</w:t>
      </w:r>
      <w:r w:rsidRPr="004D24F0">
        <w:rPr>
          <w:rFonts w:ascii="Times New Roman" w:hAnsi="Times New Roman" w:cs="Times New Roman"/>
          <w:noProof/>
          <w:lang w:val="hy-AM"/>
        </w:rPr>
        <w:t>/</w:t>
      </w:r>
      <w:r w:rsidRPr="004D24F0">
        <w:rPr>
          <w:rFonts w:ascii="Sylfaen" w:hAnsi="Sylfaen" w:cs="Sylfaen"/>
          <w:noProof/>
          <w:lang w:val="hy-AM"/>
        </w:rPr>
        <w:t>ցուցադրական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նախագծերը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ընդգրկում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գյուղատնտեսական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մշակաբույսերի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արտադրության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վերամշակման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ոլորտները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հիմնված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գիտական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տվյալների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վրա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ունեն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երկարաժամկետ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ազդեցություն</w:t>
      </w:r>
      <w:r w:rsidR="008E6351" w:rsidRPr="004D24F0">
        <w:rPr>
          <w:rFonts w:ascii="Sylfaen" w:hAnsi="Sylfaen" w:cs="Sylfaen"/>
          <w:noProof/>
          <w:lang w:val="hy-AM"/>
        </w:rPr>
        <w:t>:</w:t>
      </w:r>
    </w:p>
    <w:p w14:paraId="12834477" w14:textId="73B56259" w:rsidR="00D81789" w:rsidRPr="004D24F0" w:rsidRDefault="008E17DC" w:rsidP="004D24F0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Առաջարկվող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միջոցառումները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համեմատաբար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էժան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արդյունավետ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են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հեշտությամբ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կիրառելի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ծիրանի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ազնվամորու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արժեշղթաներում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դրանցից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դուրս</w:t>
      </w:r>
      <w:r w:rsidR="008E6351" w:rsidRPr="004D24F0">
        <w:rPr>
          <w:rFonts w:ascii="Sylfaen" w:hAnsi="Sylfaen" w:cs="Sylfaen"/>
          <w:noProof/>
          <w:lang w:val="hy-AM"/>
        </w:rPr>
        <w:t>:</w:t>
      </w:r>
    </w:p>
    <w:p w14:paraId="08CB5174" w14:textId="4E5FA30D" w:rsidR="00D01A4F" w:rsidRPr="004D24F0" w:rsidRDefault="008E17DC" w:rsidP="004D24F0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Միջոցառումները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պետք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լինեն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հետևելու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8E6351" w:rsidRPr="004D24F0">
        <w:rPr>
          <w:rFonts w:ascii="Sylfaen" w:hAnsi="Sylfaen" w:cs="Sylfaen"/>
          <w:noProof/>
          <w:lang w:val="hy-AM"/>
        </w:rPr>
        <w:t>դյուրին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="00ED4147" w:rsidRPr="004D24F0">
        <w:rPr>
          <w:rFonts w:ascii="Sylfaen" w:hAnsi="Sylfaen" w:cs="Sylfaen"/>
          <w:noProof/>
          <w:lang w:val="hy-AM"/>
        </w:rPr>
        <w:t xml:space="preserve">լինեն </w:t>
      </w:r>
      <w:r w:rsidRPr="004D24F0">
        <w:rPr>
          <w:rFonts w:ascii="Sylfaen" w:hAnsi="Sylfaen" w:cs="Sylfaen"/>
          <w:noProof/>
          <w:lang w:val="hy-AM"/>
        </w:rPr>
        <w:t>չափելի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ներառեն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կլիմայի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վրա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ազդեցության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մեղմման</w:t>
      </w:r>
      <w:r w:rsidRPr="004D24F0">
        <w:rPr>
          <w:rFonts w:ascii="Times New Roman" w:hAnsi="Times New Roman" w:cs="Times New Roman"/>
          <w:noProof/>
          <w:lang w:val="hy-AM"/>
        </w:rPr>
        <w:t>/</w:t>
      </w:r>
      <w:r w:rsidRPr="004D24F0">
        <w:rPr>
          <w:rFonts w:ascii="Sylfaen" w:hAnsi="Sylfaen" w:cs="Sylfaen"/>
          <w:noProof/>
          <w:lang w:val="hy-AM"/>
        </w:rPr>
        <w:t>հարմարվողականության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ցուցանիշներ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օրինակ՝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ածխաթթու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գազի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CD32A7" w:rsidRPr="004D24F0">
        <w:rPr>
          <w:rFonts w:ascii="Times New Roman" w:hAnsi="Times New Roman" w:cs="Times New Roman"/>
          <w:noProof/>
          <w:lang w:val="hy-AM"/>
        </w:rPr>
        <w:t>(</w:t>
      </w:r>
      <w:r w:rsidR="00CD32A7" w:rsidRPr="00B82FC6">
        <w:rPr>
          <w:rFonts w:ascii="Times New Roman" w:hAnsi="Times New Roman" w:cs="Times New Roman"/>
          <w:noProof/>
          <w:lang w:val="hy-AM"/>
        </w:rPr>
        <w:t>CO</w:t>
      </w:r>
      <w:r w:rsidR="00CD32A7" w:rsidRPr="00B82FC6">
        <w:rPr>
          <w:rFonts w:ascii="Cambria Math" w:hAnsi="Cambria Math" w:cs="Cambria Math"/>
          <w:noProof/>
          <w:lang w:val="hy-AM"/>
        </w:rPr>
        <w:t>₂</w:t>
      </w:r>
      <w:r w:rsidR="00CD32A7" w:rsidRPr="004D24F0">
        <w:rPr>
          <w:rFonts w:ascii="Cambria Math" w:hAnsi="Cambria Math" w:cs="Cambria Math"/>
          <w:noProof/>
          <w:lang w:val="hy-AM"/>
        </w:rPr>
        <w:t xml:space="preserve">) </w:t>
      </w:r>
      <w:r w:rsidR="00D81789" w:rsidRPr="00D81789">
        <w:rPr>
          <w:rFonts w:ascii="Sylfaen" w:hAnsi="Sylfaen" w:cs="Sylfaen"/>
          <w:noProof/>
          <w:lang w:val="hy-AM"/>
        </w:rPr>
        <w:t>արտանետումների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lastRenderedPageBreak/>
        <w:t>կանխարգելում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կամ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հեռացում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, </w:t>
      </w:r>
      <w:r w:rsidR="00D81789" w:rsidRPr="00D81789">
        <w:rPr>
          <w:rFonts w:ascii="Sylfaen" w:hAnsi="Sylfaen" w:cs="Sylfaen"/>
          <w:noProof/>
          <w:lang w:val="hy-AM"/>
        </w:rPr>
        <w:t>բացասական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ածխածնային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հետք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(</w:t>
      </w:r>
      <w:r w:rsidR="00D81789" w:rsidRPr="00D81789">
        <w:rPr>
          <w:rFonts w:ascii="Sylfaen" w:hAnsi="Sylfaen" w:cs="Sylfaen"/>
          <w:noProof/>
          <w:lang w:val="hy-AM"/>
        </w:rPr>
        <w:t>ածխածնային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բացասական</w:t>
      </w:r>
      <w:r w:rsidR="00D81789" w:rsidRPr="00D81789">
        <w:rPr>
          <w:rFonts w:ascii="Times New Roman" w:hAnsi="Times New Roman" w:cs="Times New Roman"/>
          <w:noProof/>
          <w:lang w:val="hy-AM"/>
        </w:rPr>
        <w:t xml:space="preserve"> </w:t>
      </w:r>
      <w:r w:rsidR="00D81789" w:rsidRPr="00D81789">
        <w:rPr>
          <w:rFonts w:ascii="Sylfaen" w:hAnsi="Sylfaen" w:cs="Sylfaen"/>
          <w:noProof/>
          <w:lang w:val="hy-AM"/>
        </w:rPr>
        <w:t>գործողություններ</w:t>
      </w:r>
      <w:r w:rsidR="00D81789" w:rsidRPr="00D81789">
        <w:rPr>
          <w:rFonts w:ascii="Times New Roman" w:hAnsi="Times New Roman" w:cs="Times New Roman"/>
          <w:noProof/>
          <w:lang w:val="hy-AM"/>
        </w:rPr>
        <w:t>):</w:t>
      </w:r>
      <w:r w:rsidRPr="004D24F0">
        <w:rPr>
          <w:rFonts w:ascii="Sylfaen" w:hAnsi="Sylfaen" w:cs="Sylfaen"/>
          <w:noProof/>
          <w:lang w:val="hy-AM"/>
        </w:rPr>
        <w:t>արտանետումների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կանխում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հեռացում</w:t>
      </w:r>
      <w:r w:rsidR="00D01A4F" w:rsidRPr="004D24F0">
        <w:rPr>
          <w:rFonts w:ascii="Sylfaen" w:hAnsi="Sylfaen" w:cs="Times New Roman"/>
          <w:noProof/>
          <w:lang w:val="hy-AM"/>
        </w:rPr>
        <w:t>: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</w:p>
    <w:p w14:paraId="09280CD9" w14:textId="2949C9CE" w:rsidR="00F601DB" w:rsidRPr="004D24F0" w:rsidRDefault="008E17DC" w:rsidP="004D24F0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Բիզնես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ծրագրերը</w:t>
      </w:r>
      <w:r w:rsidRPr="004D24F0">
        <w:rPr>
          <w:rFonts w:ascii="Times New Roman" w:hAnsi="Times New Roman" w:cs="Times New Roman"/>
          <w:noProof/>
          <w:lang w:val="hy-AM"/>
        </w:rPr>
        <w:t>/</w:t>
      </w:r>
      <w:r w:rsidRPr="004D24F0">
        <w:rPr>
          <w:rFonts w:ascii="Sylfaen" w:hAnsi="Sylfaen" w:cs="Sylfaen"/>
          <w:noProof/>
          <w:lang w:val="hy-AM"/>
        </w:rPr>
        <w:t>ցուցադրական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նախագծերը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պետք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հաշվի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առնեն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շրջակա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միջավայրի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բարենպաստ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կայուն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արդյունավետ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հայեցակարգեր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կազմակերպված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լինեն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կլիմայի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նկատմամբ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խելացի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բն</w:t>
      </w:r>
      <w:r w:rsidR="00D01A4F" w:rsidRPr="004D24F0">
        <w:rPr>
          <w:rFonts w:ascii="Sylfaen" w:hAnsi="Sylfaen" w:cs="Times New Roman"/>
          <w:noProof/>
          <w:lang w:val="hy-AM"/>
        </w:rPr>
        <w:t>ա</w:t>
      </w:r>
      <w:r w:rsidRPr="004D24F0">
        <w:rPr>
          <w:rFonts w:ascii="Sylfaen" w:hAnsi="Sylfaen" w:cs="Sylfaen"/>
          <w:noProof/>
          <w:lang w:val="hy-AM"/>
        </w:rPr>
        <w:t>հ</w:t>
      </w:r>
      <w:r w:rsidR="00D01A4F" w:rsidRPr="004D24F0">
        <w:rPr>
          <w:rFonts w:ascii="Sylfaen" w:hAnsi="Sylfaen" w:cs="Sylfaen"/>
          <w:noProof/>
          <w:lang w:val="hy-AM"/>
        </w:rPr>
        <w:t xml:space="preserve">են </w:t>
      </w:r>
      <w:r w:rsidRPr="004D24F0">
        <w:rPr>
          <w:rFonts w:ascii="Sylfaen" w:hAnsi="Sylfaen" w:cs="Sylfaen"/>
          <w:noProof/>
          <w:lang w:val="hy-AM"/>
        </w:rPr>
        <w:t>լուծումների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սկզբունքներին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համապատասխան</w:t>
      </w:r>
      <w:r w:rsidRPr="004D24F0">
        <w:rPr>
          <w:rFonts w:ascii="Times New Roman" w:hAnsi="Times New Roman" w:cs="Times New Roman"/>
          <w:noProof/>
          <w:lang w:val="hy-AM"/>
        </w:rPr>
        <w:t>:</w:t>
      </w:r>
    </w:p>
    <w:p w14:paraId="6081A28B" w14:textId="19D1EC3B" w:rsidR="004159E5" w:rsidRPr="002863DB" w:rsidRDefault="00FB5C4A" w:rsidP="004D24F0">
      <w:pPr>
        <w:pStyle w:val="Heading1"/>
        <w:numPr>
          <w:ilvl w:val="0"/>
          <w:numId w:val="18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Ակնկալվող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արդյունքներ</w:t>
      </w:r>
    </w:p>
    <w:p w14:paraId="684593CC" w14:textId="5EFD70D1" w:rsidR="004A1C73" w:rsidRPr="002863DB" w:rsidRDefault="00950EBB" w:rsidP="008154D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Առնվազն</w:t>
      </w:r>
      <w:r w:rsidRPr="002863DB">
        <w:rPr>
          <w:rFonts w:ascii="Times New Roman" w:hAnsi="Times New Roman" w:cs="Times New Roman"/>
          <w:noProof/>
        </w:rPr>
        <w:t xml:space="preserve"> 10 </w:t>
      </w:r>
      <w:r w:rsidRPr="002863DB">
        <w:rPr>
          <w:rFonts w:ascii="Sylfaen" w:hAnsi="Sylfaen" w:cs="Sylfaen"/>
          <w:noProof/>
        </w:rPr>
        <w:t>բիզնես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ծրագիր</w:t>
      </w:r>
      <w:r w:rsidRPr="002863DB">
        <w:rPr>
          <w:rFonts w:ascii="Times New Roman" w:hAnsi="Times New Roman" w:cs="Times New Roman"/>
          <w:noProof/>
        </w:rPr>
        <w:t>/</w:t>
      </w:r>
      <w:r w:rsidRPr="002863DB">
        <w:rPr>
          <w:rFonts w:ascii="Sylfaen" w:hAnsi="Sylfaen" w:cs="Sylfaen"/>
          <w:noProof/>
        </w:rPr>
        <w:t>ցուցադրական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</w:t>
      </w:r>
      <w:r w:rsidR="0063086E">
        <w:rPr>
          <w:rFonts w:ascii="Sylfaen" w:hAnsi="Sylfaen" w:cs="Sylfaen"/>
          <w:noProof/>
        </w:rPr>
        <w:t>ի</w:t>
      </w:r>
      <w:r w:rsidRPr="002863DB">
        <w:rPr>
          <w:rFonts w:ascii="Sylfaen" w:hAnsi="Sylfaen" w:cs="Sylfaen"/>
          <w:noProof/>
        </w:rPr>
        <w:t>ծ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="008154D2" w:rsidRPr="008154D2">
        <w:rPr>
          <w:rFonts w:ascii="Sylfaen" w:hAnsi="Sylfaen" w:cs="Sylfaen"/>
          <w:noProof/>
        </w:rPr>
        <w:t>որոնք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հանգեցնում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են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շրջակա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միջավայրի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համար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անվնաս</w:t>
      </w:r>
      <w:r w:rsidR="008154D2" w:rsidRPr="008154D2">
        <w:rPr>
          <w:rFonts w:ascii="Times New Roman" w:hAnsi="Times New Roman" w:cs="Times New Roman"/>
          <w:noProof/>
        </w:rPr>
        <w:t xml:space="preserve">, </w:t>
      </w:r>
      <w:r w:rsidR="008154D2" w:rsidRPr="008154D2">
        <w:rPr>
          <w:rFonts w:ascii="Sylfaen" w:hAnsi="Sylfaen" w:cs="Sylfaen"/>
          <w:noProof/>
        </w:rPr>
        <w:t>կայուն</w:t>
      </w:r>
      <w:r w:rsidR="008154D2" w:rsidRPr="008154D2">
        <w:rPr>
          <w:rFonts w:ascii="Times New Roman" w:hAnsi="Times New Roman" w:cs="Times New Roman"/>
          <w:noProof/>
        </w:rPr>
        <w:t xml:space="preserve">, </w:t>
      </w:r>
      <w:r w:rsidR="008154D2" w:rsidRPr="008154D2">
        <w:rPr>
          <w:rFonts w:ascii="Sylfaen" w:hAnsi="Sylfaen" w:cs="Sylfaen"/>
          <w:noProof/>
        </w:rPr>
        <w:t>կանաչ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և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կլիմայական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առումով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անվնաս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գյուղատնտեսական</w:t>
      </w:r>
      <w:r w:rsidR="008154D2" w:rsidRPr="008154D2">
        <w:rPr>
          <w:rFonts w:ascii="Times New Roman" w:hAnsi="Times New Roman" w:cs="Times New Roman"/>
          <w:noProof/>
        </w:rPr>
        <w:t xml:space="preserve"> </w:t>
      </w:r>
      <w:r w:rsidR="008154D2" w:rsidRPr="008154D2">
        <w:rPr>
          <w:rFonts w:ascii="Sylfaen" w:hAnsi="Sylfaen" w:cs="Sylfaen"/>
          <w:noProof/>
        </w:rPr>
        <w:t>գործելակերպերի</w:t>
      </w:r>
      <w:r w:rsidR="008154D2">
        <w:rPr>
          <w:rFonts w:ascii="Sylfaen" w:hAnsi="Sylfaen" w:cs="Sylfaen"/>
          <w:noProof/>
        </w:rPr>
        <w:t>:</w:t>
      </w:r>
    </w:p>
    <w:p w14:paraId="5043E920" w14:textId="77D3A9A0" w:rsidR="004A1C73" w:rsidRPr="002863DB" w:rsidRDefault="00950EBB" w:rsidP="00A5429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Աջակցություն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առնվազն</w:t>
      </w:r>
      <w:r w:rsidRPr="002863DB">
        <w:rPr>
          <w:rFonts w:ascii="Times New Roman" w:hAnsi="Times New Roman" w:cs="Times New Roman"/>
          <w:noProof/>
        </w:rPr>
        <w:t xml:space="preserve"> 10 </w:t>
      </w:r>
      <w:r w:rsidRPr="002863DB">
        <w:rPr>
          <w:rFonts w:ascii="Sylfaen" w:hAnsi="Sylfaen" w:cs="Sylfaen"/>
          <w:noProof/>
        </w:rPr>
        <w:t>ծառայություն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մատուցող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կազմակերպության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="00A5429D" w:rsidRPr="00A5429D">
        <w:rPr>
          <w:rFonts w:ascii="Sylfaen" w:hAnsi="Sylfaen" w:cs="Sylfaen"/>
          <w:noProof/>
        </w:rPr>
        <w:t>որոնցից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 w:rsidRPr="00A5429D">
        <w:rPr>
          <w:rFonts w:ascii="Sylfaen" w:hAnsi="Sylfaen" w:cs="Sylfaen"/>
          <w:noProof/>
        </w:rPr>
        <w:t>առնվազն</w:t>
      </w:r>
      <w:r w:rsidR="00A5429D" w:rsidRPr="00A5429D">
        <w:rPr>
          <w:rFonts w:ascii="Times New Roman" w:hAnsi="Times New Roman" w:cs="Times New Roman"/>
          <w:noProof/>
        </w:rPr>
        <w:t xml:space="preserve"> 3-</w:t>
      </w:r>
      <w:r w:rsidR="00A5429D" w:rsidRPr="00A5429D">
        <w:rPr>
          <w:rFonts w:ascii="Sylfaen" w:hAnsi="Sylfaen" w:cs="Sylfaen"/>
          <w:noProof/>
        </w:rPr>
        <w:t>ը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 w:rsidRPr="00A5429D">
        <w:rPr>
          <w:rFonts w:ascii="Sylfaen" w:hAnsi="Sylfaen" w:cs="Sylfaen"/>
          <w:noProof/>
        </w:rPr>
        <w:t>կանանց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 w:rsidRPr="00A5429D">
        <w:rPr>
          <w:rFonts w:ascii="Sylfaen" w:hAnsi="Sylfaen" w:cs="Sylfaen"/>
          <w:noProof/>
        </w:rPr>
        <w:t>կողմից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 w:rsidRPr="00A5429D">
        <w:rPr>
          <w:rFonts w:ascii="Sylfaen" w:hAnsi="Sylfaen" w:cs="Sylfaen"/>
          <w:noProof/>
        </w:rPr>
        <w:t>ղեկավարվող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 w:rsidRPr="00A5429D">
        <w:rPr>
          <w:rFonts w:ascii="Sylfaen" w:hAnsi="Sylfaen" w:cs="Sylfaen"/>
          <w:noProof/>
        </w:rPr>
        <w:t>կամ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 w:rsidRPr="00A5429D">
        <w:rPr>
          <w:rFonts w:ascii="Sylfaen" w:hAnsi="Sylfaen" w:cs="Sylfaen"/>
          <w:noProof/>
        </w:rPr>
        <w:t>կանանց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 w:rsidRPr="00A5429D">
        <w:rPr>
          <w:rFonts w:ascii="Sylfaen" w:hAnsi="Sylfaen" w:cs="Sylfaen"/>
          <w:noProof/>
        </w:rPr>
        <w:t>սեփականության</w:t>
      </w:r>
      <w:r w:rsidR="00A5429D" w:rsidRPr="00A5429D">
        <w:rPr>
          <w:rFonts w:ascii="Times New Roman" w:hAnsi="Times New Roman" w:cs="Times New Roman"/>
          <w:noProof/>
        </w:rPr>
        <w:t xml:space="preserve"> </w:t>
      </w:r>
      <w:r w:rsidR="00A5429D">
        <w:rPr>
          <w:rFonts w:ascii="Sylfaen" w:hAnsi="Sylfaen" w:cs="Sylfaen"/>
          <w:noProof/>
        </w:rPr>
        <w:t xml:space="preserve">հանդիսացող </w:t>
      </w:r>
      <w:r w:rsidR="00ED20EA">
        <w:rPr>
          <w:rFonts w:ascii="Sylfaen" w:hAnsi="Sylfaen" w:cs="Sylfaen"/>
          <w:noProof/>
        </w:rPr>
        <w:t>են:</w:t>
      </w:r>
    </w:p>
    <w:p w14:paraId="2B3AD229" w14:textId="5E744DE6" w:rsidR="00950EBB" w:rsidRPr="002863DB" w:rsidRDefault="00447EA6" w:rsidP="00ED20E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ED20EA">
        <w:rPr>
          <w:rFonts w:ascii="Sylfaen" w:hAnsi="Sylfaen" w:cs="Sylfaen"/>
          <w:noProof/>
          <w:lang w:val="en-US"/>
        </w:rPr>
        <w:t>Առնվազն</w:t>
      </w:r>
      <w:r w:rsidRPr="00ED20EA">
        <w:rPr>
          <w:rFonts w:ascii="Times New Roman" w:hAnsi="Times New Roman" w:cs="Times New Roman"/>
          <w:noProof/>
          <w:lang w:val="en-US"/>
        </w:rPr>
        <w:t xml:space="preserve"> 400 </w:t>
      </w:r>
      <w:r w:rsidRPr="00ED20EA">
        <w:rPr>
          <w:rFonts w:ascii="Sylfaen" w:hAnsi="Sylfaen" w:cs="Sylfaen"/>
          <w:noProof/>
          <w:lang w:val="en-US"/>
        </w:rPr>
        <w:t>ֆերմեր</w:t>
      </w:r>
      <w:r w:rsidRPr="00ED20EA">
        <w:rPr>
          <w:rFonts w:ascii="Times New Roman" w:hAnsi="Times New Roman" w:cs="Times New Roman"/>
          <w:noProof/>
          <w:lang w:val="en-US"/>
        </w:rPr>
        <w:t xml:space="preserve"> </w:t>
      </w:r>
      <w:r w:rsidRPr="00ED20EA">
        <w:rPr>
          <w:rFonts w:ascii="Sylfaen" w:hAnsi="Sylfaen" w:cs="Sylfaen"/>
          <w:noProof/>
          <w:lang w:val="en-US"/>
        </w:rPr>
        <w:t>և</w:t>
      </w:r>
      <w:r w:rsidRPr="00ED20EA">
        <w:rPr>
          <w:rFonts w:ascii="Times New Roman" w:hAnsi="Times New Roman" w:cs="Times New Roman"/>
          <w:noProof/>
          <w:lang w:val="en-US"/>
        </w:rPr>
        <w:t xml:space="preserve"> 10 </w:t>
      </w:r>
      <w:r w:rsidRPr="00ED20EA">
        <w:rPr>
          <w:rFonts w:ascii="Sylfaen" w:hAnsi="Sylfaen" w:cs="Sylfaen"/>
          <w:noProof/>
          <w:lang w:val="en-US"/>
        </w:rPr>
        <w:t>բիզնես</w:t>
      </w:r>
      <w:r w:rsidRPr="00ED20EA">
        <w:rPr>
          <w:rFonts w:ascii="Times New Roman" w:hAnsi="Times New Roman" w:cs="Times New Roman"/>
          <w:noProof/>
          <w:lang w:val="en-US"/>
        </w:rPr>
        <w:t xml:space="preserve">, </w:t>
      </w:r>
      <w:r w:rsidRPr="00ED20EA">
        <w:rPr>
          <w:rFonts w:ascii="Sylfaen" w:hAnsi="Sylfaen" w:cs="Sylfaen"/>
          <w:noProof/>
          <w:lang w:val="en-US"/>
        </w:rPr>
        <w:t>որոնցից</w:t>
      </w:r>
      <w:r w:rsidRPr="00ED20EA">
        <w:rPr>
          <w:rFonts w:ascii="Times New Roman" w:hAnsi="Times New Roman" w:cs="Times New Roman"/>
          <w:noProof/>
          <w:lang w:val="en-US"/>
        </w:rPr>
        <w:t xml:space="preserve"> </w:t>
      </w:r>
      <w:r w:rsidRPr="00ED20EA">
        <w:rPr>
          <w:rFonts w:ascii="Sylfaen" w:hAnsi="Sylfaen" w:cs="Sylfaen"/>
          <w:noProof/>
          <w:lang w:val="en-US"/>
        </w:rPr>
        <w:t>առնվազն</w:t>
      </w:r>
      <w:r w:rsidRPr="00ED20EA">
        <w:rPr>
          <w:rFonts w:ascii="Times New Roman" w:hAnsi="Times New Roman" w:cs="Times New Roman"/>
          <w:noProof/>
          <w:lang w:val="en-US"/>
        </w:rPr>
        <w:t xml:space="preserve"> 30%-</w:t>
      </w:r>
      <w:r w:rsidRPr="00ED20EA">
        <w:rPr>
          <w:rFonts w:ascii="Sylfaen" w:hAnsi="Sylfaen" w:cs="Sylfaen"/>
          <w:noProof/>
          <w:lang w:val="en-US"/>
        </w:rPr>
        <w:t>ը</w:t>
      </w:r>
      <w:r w:rsidRPr="00ED20EA">
        <w:rPr>
          <w:rFonts w:ascii="Times New Roman" w:hAnsi="Times New Roman" w:cs="Times New Roman"/>
          <w:noProof/>
          <w:lang w:val="en-US"/>
        </w:rPr>
        <w:t xml:space="preserve"> </w:t>
      </w:r>
      <w:r w:rsidRPr="00ED20EA">
        <w:rPr>
          <w:rFonts w:ascii="Sylfaen" w:hAnsi="Sylfaen" w:cs="Sylfaen"/>
          <w:noProof/>
          <w:lang w:val="en-US"/>
        </w:rPr>
        <w:t>կանայք</w:t>
      </w:r>
      <w:r w:rsidRPr="00ED20EA">
        <w:rPr>
          <w:rFonts w:ascii="Times New Roman" w:hAnsi="Times New Roman" w:cs="Times New Roman"/>
          <w:noProof/>
          <w:lang w:val="en-US"/>
        </w:rPr>
        <w:t xml:space="preserve"> </w:t>
      </w:r>
      <w:r w:rsidRPr="00ED20EA">
        <w:rPr>
          <w:rFonts w:ascii="Sylfaen" w:hAnsi="Sylfaen" w:cs="Sylfaen"/>
          <w:noProof/>
          <w:lang w:val="en-US"/>
        </w:rPr>
        <w:t>են</w:t>
      </w:r>
      <w:r w:rsidRPr="00ED20EA">
        <w:rPr>
          <w:rFonts w:ascii="Times New Roman" w:hAnsi="Times New Roman" w:cs="Times New Roman"/>
          <w:noProof/>
          <w:lang w:val="en-US"/>
        </w:rPr>
        <w:t>,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պետք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է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կիրառեն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կլիմայի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նկատմամբ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խելացի</w:t>
      </w:r>
      <w:r w:rsidR="00950EBB" w:rsidRPr="002863DB">
        <w:rPr>
          <w:rFonts w:ascii="Times New Roman" w:hAnsi="Times New Roman" w:cs="Times New Roman"/>
          <w:noProof/>
        </w:rPr>
        <w:t xml:space="preserve">, </w:t>
      </w:r>
      <w:r w:rsidR="00950EBB" w:rsidRPr="002863DB">
        <w:rPr>
          <w:rFonts w:ascii="Sylfaen" w:hAnsi="Sylfaen" w:cs="Sylfaen"/>
          <w:noProof/>
        </w:rPr>
        <w:t>կլիմայի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փոփոխության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հարմարվողականության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գործելակերպեր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և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ստանան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օգուտներ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կլիմայական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ուղղվածություն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ունեցող</w:t>
      </w:r>
      <w:r w:rsidR="00950EBB" w:rsidRPr="002863DB">
        <w:rPr>
          <w:rFonts w:ascii="Times New Roman" w:hAnsi="Times New Roman" w:cs="Times New Roman"/>
          <w:noProof/>
        </w:rPr>
        <w:t xml:space="preserve">, </w:t>
      </w:r>
      <w:r w:rsidR="00950EBB" w:rsidRPr="002863DB">
        <w:rPr>
          <w:rFonts w:ascii="Sylfaen" w:hAnsi="Sylfaen" w:cs="Sylfaen"/>
          <w:noProof/>
        </w:rPr>
        <w:t>կայուն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և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շրջան</w:t>
      </w:r>
      <w:r w:rsidR="00B874C5" w:rsidRPr="002863DB">
        <w:rPr>
          <w:rFonts w:ascii="Sylfaen" w:hAnsi="Sylfaen" w:cs="Sylfaen"/>
          <w:noProof/>
        </w:rPr>
        <w:t>ձև</w:t>
      </w:r>
      <w:r w:rsidR="00B874C5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գործելակերպերից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ուղղված</w:t>
      </w:r>
      <w:r w:rsidR="00B874C5" w:rsidRPr="002863DB">
        <w:rPr>
          <w:rFonts w:ascii="Sylfaen" w:hAnsi="Sylfaen" w:cs="Sylfaen"/>
          <w:noProof/>
        </w:rPr>
        <w:t>՝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տնտեսական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աճին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B874C5" w:rsidRPr="002863DB">
        <w:rPr>
          <w:rFonts w:ascii="Times New Roman" w:hAnsi="Times New Roman" w:cs="Times New Roman"/>
          <w:noProof/>
        </w:rPr>
        <w:t>(</w:t>
      </w:r>
      <w:r w:rsidR="00950EBB" w:rsidRPr="002863DB">
        <w:rPr>
          <w:rFonts w:ascii="Sylfaen" w:hAnsi="Sylfaen" w:cs="Sylfaen"/>
          <w:noProof/>
        </w:rPr>
        <w:t>անջատված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ռեսուրսների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արդյունավետ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օգտագործումից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և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առողջ</w:t>
      </w:r>
      <w:r w:rsidR="00950EBB" w:rsidRPr="002863DB">
        <w:rPr>
          <w:rFonts w:ascii="Times New Roman" w:hAnsi="Times New Roman" w:cs="Times New Roman"/>
          <w:noProof/>
        </w:rPr>
        <w:t xml:space="preserve"> </w:t>
      </w:r>
      <w:r w:rsidR="00950EBB" w:rsidRPr="002863DB">
        <w:rPr>
          <w:rFonts w:ascii="Sylfaen" w:hAnsi="Sylfaen" w:cs="Sylfaen"/>
          <w:noProof/>
        </w:rPr>
        <w:t>էկոհամակարգերից</w:t>
      </w:r>
      <w:r w:rsidR="00167921" w:rsidRPr="002863DB">
        <w:rPr>
          <w:rFonts w:ascii="Times New Roman" w:hAnsi="Times New Roman" w:cs="Times New Roman"/>
          <w:noProof/>
        </w:rPr>
        <w:t>)</w:t>
      </w:r>
      <w:r w:rsidR="00167921">
        <w:rPr>
          <w:rFonts w:ascii="Times New Roman" w:hAnsi="Times New Roman" w:cs="Times New Roman"/>
          <w:noProof/>
          <w:lang w:val="en-US"/>
        </w:rPr>
        <w:t>:</w:t>
      </w:r>
      <w:r w:rsidR="00ED20EA">
        <w:rPr>
          <w:rFonts w:ascii="Times New Roman" w:hAnsi="Times New Roman" w:cs="Times New Roman"/>
          <w:noProof/>
          <w:lang w:val="en-US"/>
        </w:rPr>
        <w:t xml:space="preserve"> </w:t>
      </w:r>
    </w:p>
    <w:p w14:paraId="647A452B" w14:textId="32591402" w:rsidR="00A07D63" w:rsidRPr="002863DB" w:rsidRDefault="00B874C5" w:rsidP="00F040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Ցուցադրական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նախագծերի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արդյունքների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փաթեթ</w:t>
      </w:r>
      <w:r w:rsidRPr="002863DB">
        <w:rPr>
          <w:rFonts w:ascii="Times New Roman" w:hAnsi="Times New Roman" w:cs="Times New Roman"/>
          <w:noProof/>
        </w:rPr>
        <w:t>(</w:t>
      </w:r>
      <w:r w:rsidRPr="002863DB">
        <w:rPr>
          <w:rFonts w:ascii="Sylfaen" w:hAnsi="Sylfaen" w:cs="Sylfaen"/>
          <w:noProof/>
        </w:rPr>
        <w:t>ներ</w:t>
      </w:r>
      <w:r w:rsidRPr="002863DB">
        <w:rPr>
          <w:rFonts w:ascii="Times New Roman" w:hAnsi="Times New Roman" w:cs="Times New Roman"/>
          <w:noProof/>
        </w:rPr>
        <w:t xml:space="preserve">), </w:t>
      </w:r>
      <w:r w:rsidRPr="002863DB">
        <w:rPr>
          <w:rFonts w:ascii="Sylfaen" w:hAnsi="Sylfaen" w:cs="Sylfaen"/>
          <w:noProof/>
        </w:rPr>
        <w:t>որոնք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ներառում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հստակ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առաջարկություններ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ծախս</w:t>
      </w:r>
      <w:r w:rsidRPr="002863DB">
        <w:rPr>
          <w:rFonts w:ascii="Times New Roman" w:hAnsi="Times New Roman" w:cs="Times New Roman"/>
          <w:noProof/>
        </w:rPr>
        <w:t>–</w:t>
      </w:r>
      <w:r w:rsidRPr="002863DB">
        <w:rPr>
          <w:rFonts w:ascii="Sylfaen" w:hAnsi="Sylfaen" w:cs="Sylfaen"/>
          <w:noProof/>
        </w:rPr>
        <w:t>օգուտ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վերլուծություն՝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Հայաստանի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կառավարության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նախագծի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այլ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շահառուների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հետ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կիսվելու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նպատակով։</w:t>
      </w:r>
    </w:p>
    <w:p w14:paraId="51081B0C" w14:textId="037F082E" w:rsidR="004B4407" w:rsidRPr="002863DB" w:rsidRDefault="00B874C5" w:rsidP="00F040B0">
      <w:p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Բոլոր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բիզնես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ծրագրերը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ցուցադրական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նախագծերը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պետք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համապատասխանեն</w:t>
      </w:r>
      <w:r w:rsidRPr="002863DB">
        <w:rPr>
          <w:rFonts w:ascii="Times New Roman" w:hAnsi="Times New Roman" w:cs="Times New Roman"/>
          <w:noProof/>
        </w:rPr>
        <w:t xml:space="preserve"> GIZ PROGRESS-</w:t>
      </w:r>
      <w:r w:rsidRPr="002863DB">
        <w:rPr>
          <w:rFonts w:ascii="Sylfaen" w:hAnsi="Sylfaen" w:cs="Sylfaen"/>
          <w:noProof/>
        </w:rPr>
        <w:t>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շրջակա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միջավայրի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պահպանման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չափանիշներին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ցուցումներին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պահանջներին։</w:t>
      </w:r>
    </w:p>
    <w:p w14:paraId="0C13A6ED" w14:textId="7CD1BB76" w:rsidR="00543543" w:rsidRPr="002863DB" w:rsidRDefault="00C92D5D" w:rsidP="004D24F0">
      <w:pPr>
        <w:pStyle w:val="Heading1"/>
        <w:numPr>
          <w:ilvl w:val="0"/>
          <w:numId w:val="18"/>
        </w:numPr>
        <w:jc w:val="both"/>
        <w:rPr>
          <w:rFonts w:ascii="Times New Roman" w:hAnsi="Times New Roman" w:cs="Times New Roman"/>
          <w:noProof/>
        </w:rPr>
      </w:pPr>
      <w:r>
        <w:rPr>
          <w:rFonts w:ascii="Sylfaen" w:hAnsi="Sylfaen" w:cs="Sylfaen"/>
          <w:noProof/>
        </w:rPr>
        <w:t>Համապատասխանության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D36960" w:rsidRPr="002863DB">
        <w:rPr>
          <w:rFonts w:ascii="Sylfaen" w:hAnsi="Sylfaen" w:cs="Sylfaen"/>
          <w:noProof/>
        </w:rPr>
        <w:t>չափանիշներ</w:t>
      </w:r>
    </w:p>
    <w:p w14:paraId="7770C120" w14:textId="26C4AB77" w:rsidR="00F81784" w:rsidRPr="004D24F0" w:rsidRDefault="00D36960" w:rsidP="0051709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Գործե</w:t>
      </w:r>
      <w:r w:rsidR="00F81784">
        <w:rPr>
          <w:rFonts w:ascii="Sylfaen" w:hAnsi="Sylfaen" w:cs="Sylfaen"/>
          <w:noProof/>
        </w:rPr>
        <w:t>ություն ծավալել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Հայաստանի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Հանրապետությունում՝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F81784" w:rsidRPr="002863DB">
        <w:rPr>
          <w:rFonts w:ascii="Sylfaen" w:hAnsi="Sylfaen" w:cs="Sylfaen"/>
          <w:noProof/>
        </w:rPr>
        <w:t>այգեգործության</w:t>
      </w:r>
      <w:r w:rsidR="00F81784">
        <w:rPr>
          <w:rFonts w:ascii="Sylfaen" w:hAnsi="Sylfaen" w:cs="Sylfaen"/>
          <w:noProof/>
        </w:rPr>
        <w:t>,</w:t>
      </w:r>
      <w:r w:rsidR="00F81784" w:rsidRPr="002863DB">
        <w:rPr>
          <w:rFonts w:ascii="Sylfaen" w:hAnsi="Sylfaen" w:cs="Sylfaen"/>
          <w:noProof/>
        </w:rPr>
        <w:t xml:space="preserve"> </w:t>
      </w:r>
      <w:r w:rsidRPr="002863DB">
        <w:rPr>
          <w:rFonts w:ascii="Sylfaen" w:hAnsi="Sylfaen" w:cs="Sylfaen"/>
          <w:noProof/>
        </w:rPr>
        <w:t>գյուղատնտեսության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գյուղ</w:t>
      </w:r>
      <w:r w:rsidR="00AF68F2">
        <w:rPr>
          <w:rFonts w:ascii="Sylfaen" w:hAnsi="Sylfaen" w:cs="Sylfaen"/>
          <w:noProof/>
        </w:rPr>
        <w:t xml:space="preserve">մթերքի </w:t>
      </w:r>
      <w:r w:rsidRPr="002863DB">
        <w:rPr>
          <w:rFonts w:ascii="Sylfaen" w:hAnsi="Sylfaen" w:cs="Sylfaen"/>
          <w:noProof/>
        </w:rPr>
        <w:t>ար</w:t>
      </w:r>
      <w:r w:rsidR="00AF68F2">
        <w:rPr>
          <w:rFonts w:ascii="Sylfaen" w:hAnsi="Sylfaen" w:cs="Sylfaen"/>
          <w:noProof/>
        </w:rPr>
        <w:t>տա</w:t>
      </w:r>
      <w:r w:rsidRPr="002863DB">
        <w:rPr>
          <w:rFonts w:ascii="Sylfaen" w:hAnsi="Sylfaen" w:cs="Sylfaen"/>
          <w:noProof/>
        </w:rPr>
        <w:t>դրության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ոլորտում</w:t>
      </w:r>
      <w:r w:rsidRPr="002863DB">
        <w:rPr>
          <w:rFonts w:ascii="Times New Roman" w:hAnsi="Times New Roman" w:cs="Times New Roman"/>
          <w:noProof/>
        </w:rPr>
        <w:t xml:space="preserve"> (</w:t>
      </w:r>
      <w:r w:rsidRPr="002863DB">
        <w:rPr>
          <w:rFonts w:ascii="Sylfaen" w:hAnsi="Sylfaen" w:cs="Sylfaen"/>
          <w:noProof/>
        </w:rPr>
        <w:t>միրգ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հատապտուղներ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ընկույզ</w:t>
      </w:r>
      <w:r w:rsidR="00C92D5D" w:rsidRPr="002863DB">
        <w:rPr>
          <w:rFonts w:ascii="Times New Roman" w:hAnsi="Times New Roman" w:cs="Times New Roman"/>
          <w:noProof/>
        </w:rPr>
        <w:t>)</w:t>
      </w:r>
      <w:r w:rsidR="00C92D5D">
        <w:rPr>
          <w:rFonts w:ascii="Times New Roman" w:hAnsi="Times New Roman" w:cs="Times New Roman"/>
          <w:noProof/>
        </w:rPr>
        <w:t>:</w:t>
      </w:r>
      <w:r w:rsidR="0051709A" w:rsidRPr="0051709A">
        <w:t xml:space="preserve"> </w:t>
      </w:r>
    </w:p>
    <w:p w14:paraId="2A743932" w14:textId="05AC458D" w:rsidR="00543543" w:rsidRPr="002863DB" w:rsidRDefault="00D36960" w:rsidP="00F040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Առաջարկել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գործունեություն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որը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934CDC">
        <w:rPr>
          <w:rFonts w:ascii="Sylfaen" w:hAnsi="Sylfaen" w:cs="Times New Roman"/>
          <w:noProof/>
        </w:rPr>
        <w:t>կ</w:t>
      </w:r>
      <w:r w:rsidRPr="002863DB">
        <w:rPr>
          <w:rFonts w:ascii="Sylfaen" w:hAnsi="Sylfaen" w:cs="Sylfaen"/>
          <w:noProof/>
        </w:rPr>
        <w:t>համապատասխան</w:t>
      </w:r>
      <w:r w:rsidR="00934CDC">
        <w:rPr>
          <w:rFonts w:ascii="Sylfaen" w:hAnsi="Sylfaen" w:cs="Sylfaen"/>
          <w:noProof/>
        </w:rPr>
        <w:t>ի</w:t>
      </w:r>
      <w:r w:rsidRPr="002863DB">
        <w:rPr>
          <w:rFonts w:ascii="Times New Roman" w:hAnsi="Times New Roman" w:cs="Times New Roman"/>
          <w:noProof/>
        </w:rPr>
        <w:t xml:space="preserve"> PROGRESS </w:t>
      </w:r>
      <w:r w:rsidRPr="002863DB">
        <w:rPr>
          <w:rFonts w:ascii="Sylfaen" w:hAnsi="Sylfaen" w:cs="Sylfaen"/>
          <w:noProof/>
        </w:rPr>
        <w:t>ծրագրի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նպատակներին՝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ներառյալ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934CDC" w:rsidRPr="002863DB">
        <w:rPr>
          <w:rFonts w:ascii="Sylfaen" w:hAnsi="Sylfaen" w:cs="Sylfaen"/>
          <w:noProof/>
        </w:rPr>
        <w:t xml:space="preserve">միջամտություններ </w:t>
      </w:r>
      <w:r w:rsidRPr="002863DB">
        <w:rPr>
          <w:rFonts w:ascii="Sylfaen" w:hAnsi="Sylfaen" w:cs="Sylfaen"/>
          <w:noProof/>
        </w:rPr>
        <w:t>հետևյալ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ուղղություններով</w:t>
      </w:r>
      <w:r w:rsidR="00A50EFF">
        <w:rPr>
          <w:rFonts w:ascii="Sylfaen" w:hAnsi="Sylfaen" w:cs="Sylfaen"/>
          <w:noProof/>
        </w:rPr>
        <w:t>.</w:t>
      </w:r>
    </w:p>
    <w:p w14:paraId="3D776593" w14:textId="3CF4F3EF" w:rsidR="00D36960" w:rsidRPr="002863DB" w:rsidRDefault="00D36960" w:rsidP="004D24F0">
      <w:pPr>
        <w:pStyle w:val="ListParagraph"/>
        <w:numPr>
          <w:ilvl w:val="0"/>
          <w:numId w:val="17"/>
        </w:numPr>
        <w:ind w:left="1418" w:hanging="425"/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Կայունություն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մաքուր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արտադրություն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քիմիական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նյութերի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օգտագործման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կրճատում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արտադրության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վերամշակման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գործընթացներում</w:t>
      </w:r>
      <w:r w:rsidRPr="002863DB">
        <w:rPr>
          <w:rFonts w:ascii="Times New Roman" w:hAnsi="Times New Roman" w:cs="Times New Roman"/>
          <w:noProof/>
        </w:rPr>
        <w:t xml:space="preserve"> (</w:t>
      </w:r>
      <w:r w:rsidRPr="002863DB">
        <w:rPr>
          <w:rFonts w:ascii="Sylfaen" w:hAnsi="Sylfaen" w:cs="Sylfaen"/>
          <w:noProof/>
        </w:rPr>
        <w:t>օրինակ՝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հիվանդությունների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վնասատուների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ինտեգրացված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կառավարում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օրգանական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ծագման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հիմնականում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անասնահումուսային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պարարտանյութերի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արտադրություն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հող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ջուր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բույսերի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բաղադրիչների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լաբորատորիաներ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այլն</w:t>
      </w:r>
      <w:r w:rsidR="00A50EFF" w:rsidRPr="002863DB">
        <w:rPr>
          <w:rFonts w:ascii="Times New Roman" w:hAnsi="Times New Roman" w:cs="Times New Roman"/>
          <w:noProof/>
        </w:rPr>
        <w:t>)</w:t>
      </w:r>
      <w:r w:rsidR="00A50EFF">
        <w:rPr>
          <w:rFonts w:ascii="Times New Roman" w:hAnsi="Times New Roman" w:cs="Times New Roman"/>
          <w:noProof/>
        </w:rPr>
        <w:t>:</w:t>
      </w:r>
    </w:p>
    <w:p w14:paraId="29C6CBE9" w14:textId="1C3EFD21" w:rsidR="003A0F47" w:rsidRPr="002863DB" w:rsidRDefault="00D36960" w:rsidP="004D24F0">
      <w:pPr>
        <w:pStyle w:val="ListParagraph"/>
        <w:numPr>
          <w:ilvl w:val="0"/>
          <w:numId w:val="17"/>
        </w:numPr>
        <w:ind w:left="1418" w:hanging="425"/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Կլիմայական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դիմադրողականություն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կլիմային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հարմարվելու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ագրոկենսաբազմազանության</w:t>
      </w:r>
      <w:r w:rsidR="008A7139">
        <w:rPr>
          <w:rFonts w:ascii="Sylfaen" w:hAnsi="Sylfaen" w:cs="Sylfaen"/>
          <w:noProof/>
        </w:rPr>
        <w:t xml:space="preserve"> պահպանման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գործելակերպեր</w:t>
      </w:r>
      <w:r w:rsidRPr="002863DB">
        <w:rPr>
          <w:rFonts w:ascii="Times New Roman" w:hAnsi="Times New Roman" w:cs="Times New Roman"/>
          <w:noProof/>
        </w:rPr>
        <w:t xml:space="preserve"> (</w:t>
      </w:r>
      <w:r w:rsidRPr="002863DB">
        <w:rPr>
          <w:rFonts w:ascii="Sylfaen" w:hAnsi="Sylfaen" w:cs="Sylfaen"/>
          <w:noProof/>
        </w:rPr>
        <w:t>օրինակ՝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հավաստագրված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տնկարաններ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վաղ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զգուշացման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համակարգեր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ջրի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lastRenderedPageBreak/>
        <w:t>ռեսուրսների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արդյունավետության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մեթոդներ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քամու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պաշտպանիչ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պատնեշներ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այլն</w:t>
      </w:r>
      <w:r w:rsidRPr="002863DB">
        <w:rPr>
          <w:rFonts w:ascii="Times New Roman" w:hAnsi="Times New Roman" w:cs="Times New Roman"/>
          <w:noProof/>
        </w:rPr>
        <w:t>),</w:t>
      </w:r>
    </w:p>
    <w:p w14:paraId="74C3CEC4" w14:textId="3781A4A5" w:rsidR="00402BD5" w:rsidRPr="003A0F47" w:rsidRDefault="00D36960" w:rsidP="004D24F0">
      <w:pPr>
        <w:pStyle w:val="ListParagraph"/>
        <w:numPr>
          <w:ilvl w:val="0"/>
          <w:numId w:val="17"/>
        </w:numPr>
        <w:ind w:left="1418" w:hanging="425"/>
        <w:jc w:val="both"/>
        <w:rPr>
          <w:rFonts w:ascii="Times New Roman" w:hAnsi="Times New Roman" w:cs="Times New Roman"/>
          <w:noProof/>
        </w:rPr>
      </w:pPr>
      <w:r w:rsidRPr="003A0F47">
        <w:rPr>
          <w:rFonts w:ascii="Sylfaen" w:hAnsi="Sylfaen" w:cs="Sylfaen"/>
          <w:noProof/>
        </w:rPr>
        <w:t>Վերամշակում</w:t>
      </w:r>
      <w:r w:rsidRPr="003A0F47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շրջանառություն</w:t>
      </w:r>
      <w:r w:rsidRPr="003A0F47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արտադրության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դիվերսիֆիկացում՝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սննդի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կորուստները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նվազեցնելու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նպատակով</w:t>
      </w:r>
      <w:r w:rsidRPr="003A0F47">
        <w:rPr>
          <w:rFonts w:ascii="Times New Roman" w:hAnsi="Times New Roman" w:cs="Times New Roman"/>
          <w:noProof/>
        </w:rPr>
        <w:t xml:space="preserve"> (</w:t>
      </w:r>
      <w:r w:rsidRPr="004D24F0">
        <w:rPr>
          <w:rFonts w:ascii="Sylfaen" w:hAnsi="Sylfaen" w:cs="Sylfaen"/>
          <w:noProof/>
        </w:rPr>
        <w:t>օրինակ՝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պայմանագրային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գյուղատնտեսություն</w:t>
      </w:r>
      <w:r w:rsidRPr="003A0F47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սառեցում</w:t>
      </w:r>
      <w:r w:rsidRPr="003A0F47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զրո</w:t>
      </w:r>
      <w:r w:rsidRPr="003A0F47">
        <w:rPr>
          <w:rFonts w:ascii="Times New Roman" w:hAnsi="Times New Roman" w:cs="Times New Roman"/>
          <w:noProof/>
        </w:rPr>
        <w:t>-</w:t>
      </w:r>
      <w:r w:rsidRPr="004D24F0">
        <w:rPr>
          <w:rFonts w:ascii="Sylfaen" w:hAnsi="Sylfaen" w:cs="Sylfaen"/>
          <w:noProof/>
        </w:rPr>
        <w:t>թափոն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լուծումներ</w:t>
      </w:r>
      <w:r w:rsidRPr="003A0F47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վերամշակում</w:t>
      </w:r>
      <w:r w:rsidRPr="003A0F47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կանաչ</w:t>
      </w:r>
      <w:r w:rsidRPr="003A0F47">
        <w:rPr>
          <w:rFonts w:ascii="Times New Roman" w:hAnsi="Times New Roman" w:cs="Times New Roman"/>
          <w:noProof/>
        </w:rPr>
        <w:t>/</w:t>
      </w:r>
      <w:r w:rsidRPr="004D24F0">
        <w:rPr>
          <w:rFonts w:ascii="Sylfaen" w:hAnsi="Sylfaen" w:cs="Sylfaen"/>
          <w:noProof/>
        </w:rPr>
        <w:t>կայուն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փաթեթավորում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և</w:t>
      </w:r>
      <w:r w:rsidRPr="003A0F47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այլն</w:t>
      </w:r>
      <w:r w:rsidRPr="003A0F47">
        <w:rPr>
          <w:rFonts w:ascii="Times New Roman" w:hAnsi="Times New Roman" w:cs="Times New Roman"/>
          <w:noProof/>
        </w:rPr>
        <w:t>)</w:t>
      </w:r>
    </w:p>
    <w:p w14:paraId="0F6EEA5C" w14:textId="039616A0" w:rsidR="00402BD5" w:rsidRPr="00402BD5" w:rsidRDefault="00D36960" w:rsidP="004D24F0">
      <w:pPr>
        <w:pStyle w:val="ListParagraph"/>
        <w:numPr>
          <w:ilvl w:val="0"/>
          <w:numId w:val="17"/>
        </w:numPr>
        <w:ind w:left="1418" w:hanging="425"/>
        <w:jc w:val="both"/>
        <w:rPr>
          <w:rFonts w:ascii="Times New Roman" w:hAnsi="Times New Roman" w:cs="Times New Roman"/>
          <w:noProof/>
        </w:rPr>
      </w:pPr>
      <w:r w:rsidRPr="00402BD5">
        <w:rPr>
          <w:rFonts w:ascii="Sylfaen" w:hAnsi="Sylfaen" w:cs="Sylfaen"/>
          <w:noProof/>
        </w:rPr>
        <w:t>Շուկայի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հետ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կապված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գործունեություն</w:t>
      </w:r>
      <w:r w:rsidRPr="00402BD5">
        <w:rPr>
          <w:rFonts w:ascii="Times New Roman" w:hAnsi="Times New Roman" w:cs="Times New Roman"/>
          <w:noProof/>
        </w:rPr>
        <w:t xml:space="preserve"> (</w:t>
      </w:r>
      <w:r w:rsidRPr="004D24F0">
        <w:rPr>
          <w:rFonts w:ascii="Sylfaen" w:hAnsi="Sylfaen" w:cs="Sylfaen"/>
          <w:noProof/>
        </w:rPr>
        <w:t>օրինակ՝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ուղղակի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վաճառք</w:t>
      </w:r>
      <w:r w:rsidRPr="00402BD5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ագրոտուրիզմ</w:t>
      </w:r>
      <w:r w:rsidRPr="00402BD5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ռեսուրսաարդյունավետ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ագրեգացման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միավորներ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և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այլն</w:t>
      </w:r>
      <w:r w:rsidRPr="00402BD5">
        <w:rPr>
          <w:rFonts w:ascii="Times New Roman" w:hAnsi="Times New Roman" w:cs="Times New Roman"/>
          <w:noProof/>
        </w:rPr>
        <w:t>),</w:t>
      </w:r>
    </w:p>
    <w:p w14:paraId="0699609C" w14:textId="6DC48412" w:rsidR="00780095" w:rsidRPr="00402BD5" w:rsidRDefault="00927542" w:rsidP="004D24F0">
      <w:pPr>
        <w:pStyle w:val="ListParagraph"/>
        <w:numPr>
          <w:ilvl w:val="0"/>
          <w:numId w:val="17"/>
        </w:numPr>
        <w:ind w:left="1418" w:hanging="425"/>
        <w:jc w:val="both"/>
        <w:rPr>
          <w:rFonts w:ascii="Times New Roman" w:hAnsi="Times New Roman" w:cs="Times New Roman"/>
          <w:noProof/>
        </w:rPr>
      </w:pPr>
      <w:r w:rsidRPr="00402BD5">
        <w:rPr>
          <w:rFonts w:ascii="Sylfaen" w:hAnsi="Sylfaen" w:cs="Sylfaen"/>
          <w:noProof/>
        </w:rPr>
        <w:t>Թվայնացում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այգեգործության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մեջ</w:t>
      </w:r>
      <w:r w:rsidRPr="00402BD5">
        <w:rPr>
          <w:rFonts w:ascii="Times New Roman" w:hAnsi="Times New Roman" w:cs="Times New Roman"/>
          <w:noProof/>
        </w:rPr>
        <w:t xml:space="preserve"> (</w:t>
      </w:r>
      <w:r w:rsidRPr="004D24F0">
        <w:rPr>
          <w:rFonts w:ascii="Sylfaen" w:hAnsi="Sylfaen" w:cs="Sylfaen"/>
          <w:noProof/>
        </w:rPr>
        <w:t>օրինակ՝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թվային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խորհրդատվություն</w:t>
      </w:r>
      <w:r w:rsidRPr="00402BD5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գիտելիքի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փոխանակում</w:t>
      </w:r>
      <w:r w:rsidRPr="00402BD5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տվյալների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վերլուծություն</w:t>
      </w:r>
      <w:r w:rsidR="00402BD5">
        <w:rPr>
          <w:rFonts w:ascii="Sylfaen" w:hAnsi="Sylfaen" w:cs="Sylfaen"/>
          <w:noProof/>
        </w:rPr>
        <w:t xml:space="preserve">, </w:t>
      </w:r>
      <w:r w:rsidRPr="004D24F0">
        <w:rPr>
          <w:rFonts w:ascii="Sylfaen" w:hAnsi="Sylfaen" w:cs="Sylfaen"/>
          <w:noProof/>
        </w:rPr>
        <w:t>գիտական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մոտեցումներ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և</w:t>
      </w:r>
      <w:r w:rsidRPr="00402BD5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այլն</w:t>
      </w:r>
      <w:r w:rsidRPr="00402BD5">
        <w:rPr>
          <w:rFonts w:ascii="Times New Roman" w:hAnsi="Times New Roman" w:cs="Times New Roman"/>
          <w:noProof/>
        </w:rPr>
        <w:t>),</w:t>
      </w:r>
    </w:p>
    <w:p w14:paraId="06C98348" w14:textId="030EAF89" w:rsidR="00927542" w:rsidRPr="002863DB" w:rsidRDefault="00432933" w:rsidP="00F040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>
        <w:rPr>
          <w:rFonts w:ascii="Sylfaen" w:hAnsi="Sylfaen" w:cs="Sylfaen"/>
          <w:noProof/>
        </w:rPr>
        <w:t xml:space="preserve">Կարողությունների զարգացման </w:t>
      </w:r>
      <w:r w:rsidR="00927542" w:rsidRPr="002863DB">
        <w:rPr>
          <w:rFonts w:ascii="Sylfaen" w:hAnsi="Sylfaen" w:cs="Sylfaen"/>
          <w:noProof/>
        </w:rPr>
        <w:t>և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սարքավորումների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աջակցության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համար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դիմել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նվազագույնը</w:t>
      </w:r>
      <w:r w:rsidR="00927542" w:rsidRPr="002863DB">
        <w:rPr>
          <w:rFonts w:ascii="Times New Roman" w:hAnsi="Times New Roman" w:cs="Times New Roman"/>
          <w:noProof/>
        </w:rPr>
        <w:t xml:space="preserve"> 5,000-50,000 </w:t>
      </w:r>
      <w:r w:rsidR="00927542" w:rsidRPr="002863DB">
        <w:rPr>
          <w:rFonts w:ascii="Sylfaen" w:hAnsi="Sylfaen" w:cs="Sylfaen"/>
          <w:noProof/>
        </w:rPr>
        <w:t>եվրոյին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համարժեք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դրամի</w:t>
      </w:r>
      <w:r w:rsidR="00927542" w:rsidRPr="002863DB">
        <w:rPr>
          <w:rFonts w:ascii="Times New Roman" w:hAnsi="Times New Roman" w:cs="Times New Roman"/>
          <w:noProof/>
        </w:rPr>
        <w:t xml:space="preserve"> </w:t>
      </w:r>
      <w:r w:rsidR="00927542" w:rsidRPr="002863DB">
        <w:rPr>
          <w:rFonts w:ascii="Sylfaen" w:hAnsi="Sylfaen" w:cs="Sylfaen"/>
          <w:noProof/>
        </w:rPr>
        <w:t>չափով</w:t>
      </w:r>
      <w:r w:rsidR="00927542" w:rsidRPr="002863DB">
        <w:rPr>
          <w:rFonts w:ascii="Times New Roman" w:hAnsi="Times New Roman" w:cs="Times New Roman"/>
          <w:noProof/>
        </w:rPr>
        <w:t>,</w:t>
      </w:r>
    </w:p>
    <w:p w14:paraId="16BCDFF9" w14:textId="6570D12A" w:rsidR="00927542" w:rsidRPr="002863DB" w:rsidRDefault="00927542" w:rsidP="00F040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Տրամադրել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առնվազն</w:t>
      </w:r>
      <w:r w:rsidRPr="002863DB">
        <w:rPr>
          <w:rFonts w:ascii="Times New Roman" w:hAnsi="Times New Roman" w:cs="Times New Roman"/>
          <w:noProof/>
        </w:rPr>
        <w:t xml:space="preserve"> 10% </w:t>
      </w:r>
      <w:r w:rsidRPr="002863DB">
        <w:rPr>
          <w:rFonts w:ascii="Sylfaen" w:hAnsi="Sylfaen" w:cs="Sylfaen"/>
          <w:noProof/>
        </w:rPr>
        <w:t>համաֆինանսավորում՝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դրամ</w:t>
      </w:r>
      <w:r w:rsidR="00516219">
        <w:rPr>
          <w:rFonts w:ascii="Sylfaen" w:hAnsi="Sylfaen" w:cs="Sylfaen"/>
          <w:noProof/>
        </w:rPr>
        <w:t>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ոչ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դրամական</w:t>
      </w:r>
      <w:r w:rsidRPr="002863DB">
        <w:rPr>
          <w:rFonts w:ascii="Times New Roman" w:hAnsi="Times New Roman" w:cs="Times New Roman"/>
          <w:noProof/>
        </w:rPr>
        <w:t xml:space="preserve"> (in-kind) </w:t>
      </w:r>
      <w:r w:rsidRPr="002863DB">
        <w:rPr>
          <w:rFonts w:ascii="Sylfaen" w:hAnsi="Sylfaen" w:cs="Sylfaen"/>
          <w:noProof/>
        </w:rPr>
        <w:t>ներդրման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ձևով։</w:t>
      </w:r>
    </w:p>
    <w:p w14:paraId="159EE648" w14:textId="77777777" w:rsidR="00927542" w:rsidRPr="002863DB" w:rsidRDefault="00927542" w:rsidP="00F040B0">
      <w:pPr>
        <w:pStyle w:val="ListParagraph"/>
        <w:jc w:val="both"/>
        <w:rPr>
          <w:rFonts w:ascii="Times New Roman" w:hAnsi="Times New Roman" w:cs="Times New Roman"/>
          <w:noProof/>
        </w:rPr>
      </w:pPr>
    </w:p>
    <w:p w14:paraId="7EC09657" w14:textId="1B7E148D" w:rsidR="00757E6F" w:rsidRPr="002863DB" w:rsidRDefault="00927542" w:rsidP="004D24F0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noProof/>
        </w:rPr>
      </w:pPr>
      <w:r w:rsidRPr="002863DB">
        <w:rPr>
          <w:rFonts w:ascii="Sylfaen" w:hAnsi="Sylfaen" w:cs="Sylfaen"/>
          <w:b/>
          <w:bCs/>
          <w:noProof/>
        </w:rPr>
        <w:t>Իրականացման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ժամկետ</w:t>
      </w:r>
    </w:p>
    <w:p w14:paraId="3639013B" w14:textId="58C9ED20" w:rsidR="00757E6F" w:rsidRPr="002863DB" w:rsidRDefault="0029368E" w:rsidP="00F040B0">
      <w:p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  <w:lang w:val="hy-AM"/>
        </w:rPr>
        <w:t>Յուրաքանչյուր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նախագիծ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պետք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է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իրականացվի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առավելագույնը</w:t>
      </w:r>
      <w:r w:rsidR="00C70B62" w:rsidRPr="002863DB">
        <w:rPr>
          <w:rFonts w:ascii="Times New Roman" w:hAnsi="Times New Roman" w:cs="Times New Roman"/>
          <w:noProof/>
        </w:rPr>
        <w:t xml:space="preserve"> </w:t>
      </w:r>
      <w:r w:rsidR="00757E6F" w:rsidRPr="002863DB">
        <w:rPr>
          <w:rFonts w:ascii="Times New Roman" w:hAnsi="Times New Roman" w:cs="Times New Roman"/>
          <w:noProof/>
        </w:rPr>
        <w:t>24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ամսվա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ընթաքցում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իսկ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բոլոր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վերջնարդյունքները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պետք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տեսանլի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լինեն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մինչև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757E6F" w:rsidRPr="002863DB">
        <w:rPr>
          <w:rFonts w:ascii="Times New Roman" w:hAnsi="Times New Roman" w:cs="Times New Roman"/>
          <w:noProof/>
        </w:rPr>
        <w:t>2027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թվականի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նոյեմբեր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ամիսը։</w:t>
      </w:r>
    </w:p>
    <w:p w14:paraId="0EED31BA" w14:textId="29336B0B" w:rsidR="000C44F3" w:rsidRPr="002863DB" w:rsidRDefault="003E0232" w:rsidP="004D24F0">
      <w:pPr>
        <w:pStyle w:val="Heading1"/>
        <w:numPr>
          <w:ilvl w:val="0"/>
          <w:numId w:val="18"/>
        </w:num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  <w:lang w:val="hy-AM"/>
        </w:rPr>
        <w:t>Ցուցադրական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նախագծերի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ընտրության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չափանիշներ</w:t>
      </w:r>
    </w:p>
    <w:p w14:paraId="52EAA6C4" w14:textId="68822B09" w:rsidR="00D93BB3" w:rsidRPr="002863DB" w:rsidRDefault="00D93BB3" w:rsidP="00F040B0">
      <w:p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Գնահատման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աղյուսակը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ներկայացնում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այն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հիմնական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ուղղությունները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որոնք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կգնահատվեն՝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ներկայացված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ցուցադրական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նախագծերի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որակն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ներուժը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որոշելու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Յուրաքանչյուր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մշակվել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1907DB">
        <w:rPr>
          <w:rFonts w:ascii="Sylfaen" w:hAnsi="Sylfaen" w:cs="Sylfaen"/>
          <w:noProof/>
        </w:rPr>
        <w:t>հիմնավորապես</w:t>
      </w:r>
      <w:r w:rsidRPr="002863DB">
        <w:rPr>
          <w:rFonts w:ascii="Sylfaen" w:hAnsi="Sylfaen" w:cs="Sylfaen"/>
          <w:noProof/>
        </w:rPr>
        <w:t>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ապահովելու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ծրագրի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նպատակներին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համապատասխանությունը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որոնք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միտված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կլիմայի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դիմակայուն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«</w:t>
      </w:r>
      <w:r w:rsidRPr="002863DB">
        <w:rPr>
          <w:rFonts w:ascii="Sylfaen" w:hAnsi="Sylfaen" w:cs="Sylfaen"/>
          <w:noProof/>
        </w:rPr>
        <w:t>կանաչ</w:t>
      </w:r>
      <w:r w:rsidRPr="002863DB">
        <w:rPr>
          <w:rFonts w:ascii="Times New Roman" w:hAnsi="Times New Roman" w:cs="Times New Roman"/>
          <w:noProof/>
        </w:rPr>
        <w:t xml:space="preserve">» </w:t>
      </w:r>
      <w:r w:rsidRPr="002863DB">
        <w:rPr>
          <w:rFonts w:ascii="Sylfaen" w:hAnsi="Sylfaen" w:cs="Sylfaen"/>
          <w:noProof/>
        </w:rPr>
        <w:t>տնտեսական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գործելակերպի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խթանմանը։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Աղյուսակը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ծառայում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որպես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շրջանակ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գնահատողների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միավորներ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հատկացնելու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նպատակով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միևնույն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ժամանակ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ապահովելով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թափանցիկ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օբյեկտիվ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ընտրության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գործընթաց։</w:t>
      </w:r>
    </w:p>
    <w:p w14:paraId="37E0A5BE" w14:textId="64B9D4F4" w:rsidR="00D93BB3" w:rsidRPr="002863DB" w:rsidRDefault="00D93BB3" w:rsidP="00F040B0">
      <w:p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Գնահատողները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յուրաքանչյուր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առաջարկ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կգնահատեն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Times New Roman" w:hAnsi="Times New Roman" w:cs="Times New Roman"/>
          <w:b/>
          <w:bCs/>
          <w:noProof/>
        </w:rPr>
        <w:t>1-</w:t>
      </w:r>
      <w:r w:rsidRPr="002863DB">
        <w:rPr>
          <w:rFonts w:ascii="Sylfaen" w:hAnsi="Sylfaen" w:cs="Sylfaen"/>
          <w:b/>
          <w:bCs/>
          <w:noProof/>
        </w:rPr>
        <w:t>ից</w:t>
      </w:r>
      <w:r w:rsidRPr="002863DB">
        <w:rPr>
          <w:rFonts w:ascii="Times New Roman" w:hAnsi="Times New Roman" w:cs="Times New Roman"/>
          <w:b/>
          <w:bCs/>
          <w:noProof/>
        </w:rPr>
        <w:t xml:space="preserve"> 10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միավոր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սանդղակով՝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ըստ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ին</w:t>
      </w:r>
      <w:r w:rsidR="00AA74A9">
        <w:rPr>
          <w:rFonts w:ascii="Sylfaen" w:hAnsi="Sylfaen" w:cs="Sylfaen"/>
          <w:noProof/>
        </w:rPr>
        <w:t>ն</w:t>
      </w:r>
      <w:r w:rsidRPr="002863DB">
        <w:rPr>
          <w:rFonts w:ascii="Sylfaen" w:hAnsi="Sylfaen" w:cs="Sylfaen"/>
          <w:noProof/>
        </w:rPr>
        <w:t>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հիմնական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չափանիշների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որոնք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արտացոլում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նախագծի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ուժեղ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կողմերն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իրագործելիությունը։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Ավելի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բարձր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միավորները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մատնանշում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ավելի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մեծ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համապատասխանություն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ծրագրի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նպատակներին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ազդեցության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ավելի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բարձր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ներուժ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իրագործման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լավ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պատրաստվածություն։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Ընդհանուր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միավորը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հաշվարկվում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առանձին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միավորների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4349D7">
        <w:rPr>
          <w:rFonts w:ascii="Sylfaen" w:hAnsi="Sylfaen" w:cs="Sylfaen"/>
          <w:noProof/>
        </w:rPr>
        <w:t>հանրագումարով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բոլոր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չափանիշներն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ունեն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հավասար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կշիռ՝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արդար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ապահովման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համար։</w:t>
      </w:r>
    </w:p>
    <w:p w14:paraId="7C6223BC" w14:textId="482B88EE" w:rsidR="002D62D5" w:rsidRPr="004D24F0" w:rsidRDefault="00775D05" w:rsidP="00F040B0">
      <w:pPr>
        <w:jc w:val="both"/>
        <w:rPr>
          <w:rFonts w:ascii="Times New Roman" w:hAnsi="Times New Roman" w:cs="Times New Roman"/>
          <w:b/>
          <w:bCs/>
          <w:noProof/>
          <w:lang w:val="en-US"/>
        </w:rPr>
      </w:pPr>
      <w:r w:rsidRPr="002863DB">
        <w:rPr>
          <w:rFonts w:ascii="Sylfaen" w:hAnsi="Sylfaen" w:cs="Sylfaen"/>
          <w:b/>
          <w:bCs/>
          <w:noProof/>
          <w:lang w:val="hy-AM"/>
        </w:rPr>
        <w:t>Գնահատման</w:t>
      </w:r>
      <w:r w:rsidRPr="002863DB">
        <w:rPr>
          <w:rFonts w:ascii="Times New Roman" w:hAnsi="Times New Roman" w:cs="Times New Roman"/>
          <w:b/>
          <w:bCs/>
          <w:noProof/>
          <w:lang w:val="hy-AM"/>
        </w:rPr>
        <w:t xml:space="preserve"> </w:t>
      </w:r>
      <w:r w:rsidR="00F135DC">
        <w:rPr>
          <w:rFonts w:ascii="Sylfaen" w:hAnsi="Sylfaen" w:cs="Sylfaen"/>
          <w:b/>
          <w:bCs/>
          <w:noProof/>
          <w:lang w:val="en-US"/>
        </w:rPr>
        <w:t>ամփոփում</w:t>
      </w:r>
    </w:p>
    <w:p w14:paraId="5C01E705" w14:textId="4BF4827C" w:rsidR="002D62D5" w:rsidRPr="002863DB" w:rsidRDefault="00775D05" w:rsidP="00F040B0">
      <w:p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Գնահատման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3D3C3B">
        <w:rPr>
          <w:rFonts w:ascii="Sylfaen" w:hAnsi="Sylfaen" w:cs="Sylfaen"/>
          <w:noProof/>
        </w:rPr>
        <w:t xml:space="preserve">ձևաթերթիկի </w:t>
      </w:r>
      <w:r w:rsidR="00C4529C">
        <w:rPr>
          <w:rFonts w:ascii="Sylfaen" w:hAnsi="Sylfaen" w:cs="Sylfaen"/>
          <w:noProof/>
        </w:rPr>
        <w:t>լր</w:t>
      </w:r>
      <w:r w:rsidR="003D3C3B">
        <w:rPr>
          <w:rFonts w:ascii="Sylfaen" w:hAnsi="Sylfaen" w:cs="Sylfaen"/>
          <w:noProof/>
        </w:rPr>
        <w:t>աց</w:t>
      </w:r>
      <w:r w:rsidR="00C4529C">
        <w:rPr>
          <w:rFonts w:ascii="Sylfaen" w:hAnsi="Sylfaen" w:cs="Sylfaen"/>
          <w:noProof/>
        </w:rPr>
        <w:t>ման նպատակով</w:t>
      </w:r>
      <w:r w:rsidR="00C4529C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ստորև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ներկայացված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9F03D7">
        <w:rPr>
          <w:rFonts w:ascii="Sylfaen" w:hAnsi="Sylfaen" w:cs="Sylfaen"/>
          <w:noProof/>
        </w:rPr>
        <w:t>աղյուսակ</w:t>
      </w:r>
      <w:r w:rsidR="000C245C">
        <w:rPr>
          <w:rFonts w:ascii="Sylfaen" w:hAnsi="Sylfaen" w:cs="Sylfaen"/>
          <w:noProof/>
        </w:rPr>
        <w:t>ն</w:t>
      </w:r>
      <w:r w:rsidR="009F03D7">
        <w:rPr>
          <w:rFonts w:ascii="Sylfaen" w:hAnsi="Sylfaen" w:cs="Sylfaen"/>
          <w:noProof/>
        </w:rPr>
        <w:t xml:space="preserve"> </w:t>
      </w:r>
      <w:r w:rsidR="003D3C3B">
        <w:rPr>
          <w:rFonts w:ascii="Sylfaen" w:hAnsi="Sylfaen" w:cs="Sylfaen"/>
          <w:noProof/>
        </w:rPr>
        <w:t>ընդգծում 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յուրաքանչյուր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միավորների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տիրույթը։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Յուրաքանչյուր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առաջարկ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կգնահատվի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այնպիսի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կատեգորիաներում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ինչպիսիք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շահառուների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ընդգրկումը</w:t>
      </w:r>
      <w:r w:rsidRPr="002863DB">
        <w:rPr>
          <w:rFonts w:ascii="Times New Roman" w:hAnsi="Times New Roman" w:cs="Times New Roman"/>
          <w:b/>
          <w:bCs/>
          <w:noProof/>
        </w:rPr>
        <w:t xml:space="preserve">, </w:t>
      </w:r>
      <w:r w:rsidRPr="002863DB">
        <w:rPr>
          <w:rFonts w:ascii="Sylfaen" w:hAnsi="Sylfaen" w:cs="Sylfaen"/>
          <w:b/>
          <w:bCs/>
          <w:noProof/>
        </w:rPr>
        <w:t>թեմատիկ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համապատասխանությունը</w:t>
      </w:r>
      <w:r w:rsidRPr="002863DB">
        <w:rPr>
          <w:rFonts w:ascii="Times New Roman" w:hAnsi="Times New Roman" w:cs="Times New Roman"/>
          <w:b/>
          <w:bCs/>
          <w:noProof/>
        </w:rPr>
        <w:t xml:space="preserve">, </w:t>
      </w:r>
      <w:r w:rsidRPr="002863DB">
        <w:rPr>
          <w:rFonts w:ascii="Sylfaen" w:hAnsi="Sylfaen" w:cs="Sylfaen"/>
          <w:b/>
          <w:bCs/>
          <w:noProof/>
        </w:rPr>
        <w:t>պետական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կառույցների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հետ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համա</w:t>
      </w:r>
      <w:r w:rsidR="00624094">
        <w:rPr>
          <w:rFonts w:ascii="Sylfaen" w:hAnsi="Sylfaen" w:cs="Sylfaen"/>
          <w:b/>
          <w:bCs/>
          <w:noProof/>
        </w:rPr>
        <w:t>գործակցության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հնարավորությունը</w:t>
      </w:r>
      <w:r w:rsidRPr="002863DB">
        <w:rPr>
          <w:rFonts w:ascii="Times New Roman" w:hAnsi="Times New Roman" w:cs="Times New Roman"/>
          <w:b/>
          <w:bCs/>
          <w:noProof/>
        </w:rPr>
        <w:t xml:space="preserve">, </w:t>
      </w:r>
      <w:r w:rsidRPr="002863DB">
        <w:rPr>
          <w:rFonts w:ascii="Sylfaen" w:hAnsi="Sylfaen" w:cs="Sylfaen"/>
          <w:b/>
          <w:bCs/>
          <w:noProof/>
        </w:rPr>
        <w:t>կրկնելիությունն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ու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նորարարական</w:t>
      </w:r>
      <w:r w:rsidRPr="002863DB">
        <w:rPr>
          <w:rFonts w:ascii="Times New Roman" w:hAnsi="Times New Roman" w:cs="Times New Roman"/>
          <w:b/>
          <w:bCs/>
          <w:noProof/>
        </w:rPr>
        <w:t xml:space="preserve"> </w:t>
      </w:r>
      <w:r w:rsidRPr="002863DB">
        <w:rPr>
          <w:rFonts w:ascii="Sylfaen" w:hAnsi="Sylfaen" w:cs="Sylfaen"/>
          <w:b/>
          <w:bCs/>
          <w:noProof/>
        </w:rPr>
        <w:t>բնույթը</w:t>
      </w:r>
      <w:r w:rsidRPr="002863DB">
        <w:rPr>
          <w:rFonts w:ascii="Tahoma" w:hAnsi="Tahoma" w:cs="Tahoma"/>
          <w:noProof/>
        </w:rPr>
        <w:t>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3429D6">
        <w:rPr>
          <w:rFonts w:ascii="Sylfaen" w:hAnsi="Sylfaen" w:cs="Sylfaen"/>
          <w:noProof/>
        </w:rPr>
        <w:t xml:space="preserve">Այն </w:t>
      </w:r>
      <w:r w:rsidRPr="002863DB">
        <w:rPr>
          <w:rFonts w:ascii="Sylfaen" w:hAnsi="Sylfaen" w:cs="Sylfaen"/>
          <w:noProof/>
        </w:rPr>
        <w:t>ծառայում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որպես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lastRenderedPageBreak/>
        <w:t>արագ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հղում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գնահատողների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շահառուների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ընդգծելով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համակարգի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համապարփակ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հավասարակշռված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բնույթը։</w:t>
      </w:r>
    </w:p>
    <w:p w14:paraId="5008913E" w14:textId="483797BA" w:rsidR="002D62D5" w:rsidRPr="002863DB" w:rsidRDefault="00775D05" w:rsidP="00F040B0">
      <w:p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Աղյուսակը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երաշխավորում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="00B17651">
        <w:rPr>
          <w:rFonts w:ascii="Sylfaen" w:hAnsi="Sylfaen" w:cs="Sylfaen"/>
          <w:noProof/>
        </w:rPr>
        <w:t>.</w:t>
      </w:r>
    </w:p>
    <w:p w14:paraId="73B8DCF9" w14:textId="363A4510" w:rsidR="002D62D5" w:rsidRPr="00B17651" w:rsidRDefault="00775D05" w:rsidP="004D24F0">
      <w:pPr>
        <w:pStyle w:val="ListParagraph"/>
        <w:numPr>
          <w:ilvl w:val="0"/>
          <w:numId w:val="19"/>
        </w:numPr>
        <w:ind w:left="426" w:hanging="284"/>
        <w:jc w:val="both"/>
        <w:rPr>
          <w:rFonts w:ascii="Times New Roman" w:hAnsi="Times New Roman" w:cs="Times New Roman"/>
          <w:noProof/>
        </w:rPr>
      </w:pPr>
      <w:r w:rsidRPr="004D24F0">
        <w:rPr>
          <w:rFonts w:ascii="Sylfaen" w:hAnsi="Sylfaen" w:cs="Sylfaen"/>
          <w:b/>
          <w:bCs/>
          <w:noProof/>
        </w:rPr>
        <w:t>Ներառականությունը</w:t>
      </w:r>
      <w:r w:rsidRPr="00B17651">
        <w:rPr>
          <w:rFonts w:ascii="Times New Roman" w:hAnsi="Times New Roman" w:cs="Times New Roman"/>
          <w:b/>
          <w:bCs/>
          <w:noProof/>
        </w:rPr>
        <w:t xml:space="preserve"> </w:t>
      </w:r>
      <w:r w:rsidRPr="004D24F0">
        <w:rPr>
          <w:rFonts w:ascii="Sylfaen" w:hAnsi="Sylfaen" w:cs="Sylfaen"/>
          <w:b/>
          <w:bCs/>
          <w:noProof/>
        </w:rPr>
        <w:t>և</w:t>
      </w:r>
      <w:r w:rsidRPr="00B17651">
        <w:rPr>
          <w:rFonts w:ascii="Times New Roman" w:hAnsi="Times New Roman" w:cs="Times New Roman"/>
          <w:b/>
          <w:bCs/>
          <w:noProof/>
        </w:rPr>
        <w:t xml:space="preserve"> </w:t>
      </w:r>
      <w:r w:rsidRPr="004D24F0">
        <w:rPr>
          <w:rFonts w:ascii="Sylfaen" w:hAnsi="Sylfaen" w:cs="Sylfaen"/>
          <w:b/>
          <w:bCs/>
          <w:noProof/>
        </w:rPr>
        <w:t>ազդեցությունը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առաջնահերթություն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ունեն՝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արտացոլելով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նախագծով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ընդգրկված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շահառուների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քանակը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և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տեսակները։</w:t>
      </w:r>
    </w:p>
    <w:p w14:paraId="16023A6A" w14:textId="5AD74EC9" w:rsidR="002D62D5" w:rsidRPr="00B17651" w:rsidRDefault="00775D05" w:rsidP="004D24F0">
      <w:pPr>
        <w:pStyle w:val="ListParagraph"/>
        <w:numPr>
          <w:ilvl w:val="0"/>
          <w:numId w:val="19"/>
        </w:numPr>
        <w:ind w:left="426" w:hanging="284"/>
        <w:jc w:val="both"/>
        <w:rPr>
          <w:rFonts w:ascii="Times New Roman" w:hAnsi="Times New Roman" w:cs="Times New Roman"/>
          <w:noProof/>
        </w:rPr>
      </w:pPr>
      <w:r w:rsidRPr="004D24F0">
        <w:rPr>
          <w:rFonts w:ascii="Sylfaen" w:hAnsi="Sylfaen" w:cs="Sylfaen"/>
          <w:b/>
          <w:bCs/>
          <w:noProof/>
        </w:rPr>
        <w:t>Ծրագրային</w:t>
      </w:r>
      <w:r w:rsidRPr="00B17651">
        <w:rPr>
          <w:rFonts w:ascii="Times New Roman" w:hAnsi="Times New Roman" w:cs="Times New Roman"/>
          <w:b/>
          <w:bCs/>
          <w:noProof/>
        </w:rPr>
        <w:t xml:space="preserve"> </w:t>
      </w:r>
      <w:r w:rsidRPr="004D24F0">
        <w:rPr>
          <w:rFonts w:ascii="Sylfaen" w:hAnsi="Sylfaen" w:cs="Sylfaen"/>
          <w:b/>
          <w:bCs/>
          <w:noProof/>
        </w:rPr>
        <w:t>նպատակներին</w:t>
      </w:r>
      <w:r w:rsidRPr="00B17651">
        <w:rPr>
          <w:rFonts w:ascii="Times New Roman" w:hAnsi="Times New Roman" w:cs="Times New Roman"/>
          <w:b/>
          <w:bCs/>
          <w:noProof/>
        </w:rPr>
        <w:t xml:space="preserve"> </w:t>
      </w:r>
      <w:r w:rsidRPr="004D24F0">
        <w:rPr>
          <w:rFonts w:ascii="Sylfaen" w:hAnsi="Sylfaen" w:cs="Sylfaen"/>
          <w:b/>
          <w:bCs/>
          <w:noProof/>
        </w:rPr>
        <w:t>համապատասխանությունը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ընդգծված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է՝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կենտրոնանալով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այնպիսի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թեմաների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վրա</w:t>
      </w:r>
      <w:r w:rsidRPr="00B17651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ինչպիսիք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են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կլիմայի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դիմակայունությունը</w:t>
      </w:r>
      <w:r w:rsidRPr="00B17651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կայուն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զարգացումը</w:t>
      </w:r>
      <w:r w:rsidRPr="00B17651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կլիմայի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հարմարվողականությունը</w:t>
      </w:r>
      <w:r w:rsidRPr="00B17651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կլիմայի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համար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խելամիտ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և</w:t>
      </w:r>
      <w:r w:rsidRPr="00B17651">
        <w:rPr>
          <w:rFonts w:ascii="Times New Roman" w:hAnsi="Times New Roman" w:cs="Times New Roman"/>
          <w:noProof/>
        </w:rPr>
        <w:t xml:space="preserve"> «</w:t>
      </w:r>
      <w:r w:rsidRPr="004D24F0">
        <w:rPr>
          <w:rFonts w:ascii="Sylfaen" w:hAnsi="Sylfaen" w:cs="Sylfaen"/>
          <w:noProof/>
        </w:rPr>
        <w:t>կանաչ</w:t>
      </w:r>
      <w:r w:rsidRPr="00B17651">
        <w:rPr>
          <w:rFonts w:ascii="Times New Roman" w:hAnsi="Times New Roman" w:cs="Times New Roman"/>
          <w:noProof/>
        </w:rPr>
        <w:t xml:space="preserve">» </w:t>
      </w:r>
      <w:r w:rsidRPr="004D24F0">
        <w:rPr>
          <w:rFonts w:ascii="Sylfaen" w:hAnsi="Sylfaen" w:cs="Sylfaen"/>
          <w:noProof/>
        </w:rPr>
        <w:t>տնտեսական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գործելակերպերը</w:t>
      </w:r>
    </w:p>
    <w:p w14:paraId="6E87B505" w14:textId="17C497B5" w:rsidR="002D62D5" w:rsidRPr="00B17651" w:rsidRDefault="00775D05" w:rsidP="004D24F0">
      <w:pPr>
        <w:pStyle w:val="ListParagraph"/>
        <w:numPr>
          <w:ilvl w:val="0"/>
          <w:numId w:val="19"/>
        </w:numPr>
        <w:ind w:left="426" w:hanging="284"/>
        <w:jc w:val="both"/>
        <w:rPr>
          <w:rFonts w:ascii="Times New Roman" w:hAnsi="Times New Roman" w:cs="Times New Roman"/>
          <w:noProof/>
        </w:rPr>
      </w:pPr>
      <w:r w:rsidRPr="004D24F0">
        <w:rPr>
          <w:rFonts w:ascii="Sylfaen" w:hAnsi="Sylfaen" w:cs="Sylfaen"/>
          <w:b/>
          <w:bCs/>
          <w:noProof/>
        </w:rPr>
        <w:t>Մաշտաբայնացումն</w:t>
      </w:r>
      <w:r w:rsidRPr="00B17651">
        <w:rPr>
          <w:rFonts w:ascii="Times New Roman" w:hAnsi="Times New Roman" w:cs="Times New Roman"/>
          <w:b/>
          <w:bCs/>
          <w:noProof/>
        </w:rPr>
        <w:t xml:space="preserve"> </w:t>
      </w:r>
      <w:r w:rsidRPr="004D24F0">
        <w:rPr>
          <w:rFonts w:ascii="Sylfaen" w:hAnsi="Sylfaen" w:cs="Sylfaen"/>
          <w:b/>
          <w:bCs/>
          <w:noProof/>
        </w:rPr>
        <w:t>ու</w:t>
      </w:r>
      <w:r w:rsidRPr="00B17651">
        <w:rPr>
          <w:rFonts w:ascii="Times New Roman" w:hAnsi="Times New Roman" w:cs="Times New Roman"/>
          <w:b/>
          <w:bCs/>
          <w:noProof/>
        </w:rPr>
        <w:t xml:space="preserve"> </w:t>
      </w:r>
      <w:r w:rsidRPr="004D24F0">
        <w:rPr>
          <w:rFonts w:ascii="Sylfaen" w:hAnsi="Sylfaen" w:cs="Sylfaen"/>
          <w:b/>
          <w:bCs/>
          <w:noProof/>
        </w:rPr>
        <w:t>կայունությունը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գնահատվում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են՝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համոզվելու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համար</w:t>
      </w:r>
      <w:r w:rsidRPr="00B17651">
        <w:rPr>
          <w:rFonts w:ascii="Times New Roman" w:hAnsi="Times New Roman" w:cs="Times New Roman"/>
          <w:noProof/>
        </w:rPr>
        <w:t xml:space="preserve">, </w:t>
      </w:r>
      <w:r w:rsidRPr="004D24F0">
        <w:rPr>
          <w:rFonts w:ascii="Sylfaen" w:hAnsi="Sylfaen" w:cs="Sylfaen"/>
          <w:noProof/>
        </w:rPr>
        <w:t>որ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նախագծեր</w:t>
      </w:r>
      <w:r w:rsidR="00AB5062">
        <w:rPr>
          <w:rFonts w:ascii="Sylfaen" w:hAnsi="Sylfaen" w:cs="Sylfaen"/>
          <w:noProof/>
        </w:rPr>
        <w:t>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ունեն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լայն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կիրառման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և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երկարաժամկետ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կենսունակության</w:t>
      </w:r>
      <w:r w:rsidRPr="00B17651">
        <w:rPr>
          <w:rFonts w:ascii="Times New Roman" w:hAnsi="Times New Roman" w:cs="Times New Roman"/>
          <w:noProof/>
        </w:rPr>
        <w:t xml:space="preserve"> </w:t>
      </w:r>
      <w:r w:rsidRPr="004D24F0">
        <w:rPr>
          <w:rFonts w:ascii="Sylfaen" w:hAnsi="Sylfaen" w:cs="Sylfaen"/>
          <w:noProof/>
        </w:rPr>
        <w:t>ներուժ։</w:t>
      </w:r>
    </w:p>
    <w:p w14:paraId="7982D1E1" w14:textId="35BD9DFC" w:rsidR="00BB52D4" w:rsidRDefault="00775D05" w:rsidP="00F040B0">
      <w:pPr>
        <w:jc w:val="both"/>
        <w:rPr>
          <w:rFonts w:ascii="Sylfaen" w:hAnsi="Sylfaen" w:cs="Sylfaen"/>
          <w:noProof/>
          <w:lang w:val="en-US"/>
        </w:rPr>
      </w:pPr>
      <w:r w:rsidRPr="002863DB">
        <w:rPr>
          <w:rFonts w:ascii="Sylfaen" w:hAnsi="Sylfaen" w:cs="Sylfaen"/>
          <w:noProof/>
          <w:lang w:val="en-US"/>
        </w:rPr>
        <w:t>Գնահատողներին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խրախուսվում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է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կիրառել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այս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շրջանակը՝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հետևողականություն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և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արդարություն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ապահովելու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նպատակով՝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բոլոր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առաջարկների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նկատմամբ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միատեսակ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գնահատման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մոտեցում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կիրառելով։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Օբյեկտիվությունն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ու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թափանցիկությունն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ապահովելով՝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գործընթացը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երաշխավորում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է</w:t>
      </w:r>
      <w:r w:rsidRPr="002863DB">
        <w:rPr>
          <w:rFonts w:ascii="Times New Roman" w:hAnsi="Times New Roman" w:cs="Times New Roman"/>
          <w:noProof/>
          <w:lang w:val="en-US"/>
        </w:rPr>
        <w:t xml:space="preserve">, </w:t>
      </w:r>
      <w:r w:rsidRPr="002863DB">
        <w:rPr>
          <w:rFonts w:ascii="Sylfaen" w:hAnsi="Sylfaen" w:cs="Sylfaen"/>
          <w:noProof/>
          <w:lang w:val="en-US"/>
        </w:rPr>
        <w:t>որ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ընտրված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նախագծերը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առավելագույն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չափով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կխթանեն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բնապահպանական</w:t>
      </w:r>
      <w:r w:rsidRPr="002863DB">
        <w:rPr>
          <w:rFonts w:ascii="Times New Roman" w:hAnsi="Times New Roman" w:cs="Times New Roman"/>
          <w:noProof/>
          <w:lang w:val="en-US"/>
        </w:rPr>
        <w:t xml:space="preserve">, </w:t>
      </w:r>
      <w:r w:rsidRPr="002863DB">
        <w:rPr>
          <w:rFonts w:ascii="Sylfaen" w:hAnsi="Sylfaen" w:cs="Sylfaen"/>
          <w:noProof/>
          <w:lang w:val="en-US"/>
        </w:rPr>
        <w:t>տնտեսական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և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սոցիալական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օգուտներ։</w:t>
      </w:r>
    </w:p>
    <w:p w14:paraId="766314C3" w14:textId="3B5876DA" w:rsidR="002D62D5" w:rsidRPr="002863DB" w:rsidRDefault="000F0E15" w:rsidP="004D24F0">
      <w:pPr>
        <w:pStyle w:val="Heading1"/>
        <w:numPr>
          <w:ilvl w:val="0"/>
          <w:numId w:val="18"/>
        </w:numPr>
        <w:jc w:val="both"/>
        <w:rPr>
          <w:rFonts w:ascii="Times New Roman" w:hAnsi="Times New Roman" w:cs="Times New Roman"/>
          <w:noProof/>
          <w:lang w:val="en-US"/>
        </w:rPr>
      </w:pPr>
      <w:r w:rsidRPr="002863DB">
        <w:rPr>
          <w:rFonts w:ascii="Sylfaen" w:hAnsi="Sylfaen" w:cs="Sylfaen"/>
          <w:noProof/>
          <w:lang w:val="en-US"/>
        </w:rPr>
        <w:t>Ցուցադրական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նախագծերի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ընտրության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չափանիշների</w:t>
      </w:r>
      <w:r w:rsidRPr="002863DB">
        <w:rPr>
          <w:rFonts w:ascii="Times New Roman" w:hAnsi="Times New Roman" w:cs="Times New Roman"/>
          <w:noProof/>
          <w:lang w:val="en-US"/>
        </w:rPr>
        <w:t xml:space="preserve"> </w:t>
      </w:r>
      <w:r w:rsidRPr="002863DB">
        <w:rPr>
          <w:rFonts w:ascii="Sylfaen" w:hAnsi="Sylfaen" w:cs="Sylfaen"/>
          <w:noProof/>
          <w:lang w:val="en-US"/>
        </w:rPr>
        <w:t>ուղեցույց</w:t>
      </w:r>
    </w:p>
    <w:p w14:paraId="52206643" w14:textId="1941FCF2" w:rsidR="002D62D5" w:rsidRPr="004D24F0" w:rsidRDefault="00613DE2" w:rsidP="00F040B0">
      <w:pPr>
        <w:jc w:val="both"/>
        <w:rPr>
          <w:rFonts w:ascii="Times New Roman" w:hAnsi="Times New Roman" w:cs="Times New Roman"/>
          <w:noProof/>
          <w:lang w:val="hy-AM"/>
        </w:rPr>
      </w:pPr>
      <w:r w:rsidRPr="002863DB">
        <w:rPr>
          <w:rFonts w:ascii="Sylfaen" w:hAnsi="Sylfaen" w:cs="Sylfaen"/>
          <w:noProof/>
        </w:rPr>
        <w:t>Այս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ուղեցույցը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նախատեսված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ցուցադրական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նախագծերի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ընտրության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գործընթացում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ներգրավված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74314F">
        <w:rPr>
          <w:rFonts w:ascii="Sylfaen" w:hAnsi="Sylfaen" w:cs="Sylfaen"/>
          <w:noProof/>
        </w:rPr>
        <w:t>հայտատու</w:t>
      </w:r>
      <w:r w:rsidR="0074314F" w:rsidRPr="002863DB">
        <w:rPr>
          <w:rFonts w:ascii="Sylfaen" w:hAnsi="Sylfaen" w:cs="Sylfaen"/>
          <w:noProof/>
        </w:rPr>
        <w:t>ների</w:t>
      </w:r>
      <w:r w:rsidR="0074314F"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գնահատողների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Այն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ունի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ապահովել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արդարություն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թափանցիկություն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համապատասխանություն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ծրագրի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հիմնական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նպատակներին՝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խթանել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կլիմայի</w:t>
      </w:r>
      <w:r w:rsidR="00D13D8E">
        <w:rPr>
          <w:rFonts w:ascii="Sylfaen" w:hAnsi="Sylfaen" w:cs="Sylfaen"/>
          <w:noProof/>
        </w:rPr>
        <w:t>ն</w:t>
      </w:r>
      <w:r w:rsidR="00D13D8E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ուղղված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դիմակ</w:t>
      </w:r>
      <w:r w:rsidR="00D13D8E">
        <w:rPr>
          <w:rFonts w:ascii="Sylfaen" w:hAnsi="Sylfaen" w:cs="Sylfaen"/>
          <w:noProof/>
        </w:rPr>
        <w:t>այ</w:t>
      </w:r>
      <w:r w:rsidRPr="002863DB">
        <w:rPr>
          <w:rFonts w:ascii="Sylfaen" w:hAnsi="Sylfaen" w:cs="Sylfaen"/>
          <w:noProof/>
        </w:rPr>
        <w:t>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կանաչ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տնտեսական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74314F">
        <w:rPr>
          <w:rFonts w:ascii="Sylfaen" w:hAnsi="Sylfaen" w:cs="Sylfaen"/>
          <w:noProof/>
        </w:rPr>
        <w:t>գործելակերպ</w:t>
      </w:r>
      <w:r w:rsidR="0074314F" w:rsidRPr="002863DB">
        <w:rPr>
          <w:rFonts w:ascii="Sylfaen" w:hAnsi="Sylfaen" w:cs="Sylfaen"/>
          <w:noProof/>
        </w:rPr>
        <w:t>երը</w:t>
      </w:r>
      <w:r w:rsidRPr="002863DB">
        <w:rPr>
          <w:rFonts w:ascii="Sylfaen" w:hAnsi="Sylfaen" w:cs="Sylfaen"/>
          <w:noProof/>
        </w:rPr>
        <w:t>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74314F" w:rsidRPr="004D24F0">
        <w:rPr>
          <w:rFonts w:ascii="Sylfaen" w:hAnsi="Sylfaen" w:cs="Sylfaen"/>
          <w:noProof/>
          <w:lang w:val="hy-AM"/>
        </w:rPr>
        <w:t>Հայտատու</w:t>
      </w:r>
      <w:r w:rsidR="0074314F" w:rsidRPr="002863DB">
        <w:rPr>
          <w:rFonts w:ascii="Sylfaen" w:hAnsi="Sylfaen" w:cs="Sylfaen"/>
          <w:noProof/>
          <w:lang w:val="hy-AM"/>
        </w:rPr>
        <w:t>ների</w:t>
      </w:r>
      <w:r w:rsidR="0074314F"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2863DB">
        <w:rPr>
          <w:rFonts w:ascii="Sylfaen" w:hAnsi="Sylfaen" w:cs="Sylfaen"/>
          <w:noProof/>
          <w:lang w:val="hy-AM"/>
        </w:rPr>
        <w:t>համար</w:t>
      </w:r>
      <w:r w:rsidRPr="002863DB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ուղեցույցը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ներկայացնում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հիմնական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չափանիշները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Pr="004D24F0">
        <w:rPr>
          <w:rFonts w:ascii="Sylfaen" w:hAnsi="Sylfaen" w:cs="Sylfaen"/>
          <w:noProof/>
          <w:lang w:val="hy-AM"/>
        </w:rPr>
        <w:t>որոնք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կօգնեն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կառուցել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ամրապնդել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առաջարկները՝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ապահովելով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դրանց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համապատասխանությունը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ծրագրի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նպատակներին։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Գնահատողների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համար</w:t>
      </w:r>
      <w:r w:rsidRPr="004D24F0">
        <w:rPr>
          <w:rFonts w:ascii="Times New Roman" w:hAnsi="Times New Roman" w:cs="Times New Roman"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ուղեցույցը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տրամադրում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գնահատման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միավորների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բաշխման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հստակ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շրջանակ՝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ապահովելո</w:t>
      </w:r>
      <w:r w:rsidR="009E35DB" w:rsidRPr="004D24F0">
        <w:rPr>
          <w:rFonts w:ascii="Sylfaen" w:hAnsi="Sylfaen" w:cs="Sylfaen"/>
          <w:noProof/>
          <w:lang w:val="hy-AM"/>
        </w:rPr>
        <w:t>վ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հետևողական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օբյեկտիվ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մոտեցում։</w:t>
      </w:r>
      <w:r w:rsidR="002D62D5" w:rsidRPr="004D24F0">
        <w:rPr>
          <w:rFonts w:ascii="Times New Roman" w:hAnsi="Times New Roman" w:cs="Times New Roman"/>
          <w:noProof/>
          <w:lang w:val="hy-AM"/>
        </w:rPr>
        <w:t>.</w:t>
      </w:r>
    </w:p>
    <w:p w14:paraId="4000080F" w14:textId="5383C14E" w:rsidR="002D62D5" w:rsidRPr="004D24F0" w:rsidRDefault="00613DE2" w:rsidP="00F040B0">
      <w:pPr>
        <w:pStyle w:val="Heading2"/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Մաս</w:t>
      </w:r>
      <w:r w:rsidR="002D62D5" w:rsidRPr="004D24F0">
        <w:rPr>
          <w:rFonts w:ascii="Times New Roman" w:hAnsi="Times New Roman" w:cs="Times New Roman"/>
          <w:noProof/>
          <w:lang w:val="hy-AM"/>
        </w:rPr>
        <w:t xml:space="preserve"> 1: </w:t>
      </w:r>
      <w:r w:rsidRPr="004D24F0">
        <w:rPr>
          <w:rFonts w:ascii="Sylfaen" w:hAnsi="Sylfaen" w:cs="Sylfaen"/>
          <w:noProof/>
          <w:lang w:val="hy-AM"/>
        </w:rPr>
        <w:t>Չափանիշներ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9E35DB" w:rsidRPr="004D24F0">
        <w:rPr>
          <w:rFonts w:ascii="Sylfaen" w:hAnsi="Sylfaen" w:cs="Sylfaen"/>
          <w:noProof/>
          <w:lang w:val="hy-AM"/>
        </w:rPr>
        <w:t>հայտատուների</w:t>
      </w:r>
      <w:r w:rsidR="009E35DB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համար</w:t>
      </w:r>
    </w:p>
    <w:p w14:paraId="5C41FA9E" w14:textId="17C83661" w:rsidR="002D62D5" w:rsidRPr="004D24F0" w:rsidRDefault="00613DE2" w:rsidP="00F040B0">
      <w:pPr>
        <w:jc w:val="both"/>
        <w:rPr>
          <w:rFonts w:ascii="Times New Roman" w:hAnsi="Times New Roman" w:cs="Times New Roman"/>
          <w:noProof/>
          <w:lang w:val="hy-AM"/>
        </w:rPr>
      </w:pPr>
      <w:r w:rsidRPr="004D24F0">
        <w:rPr>
          <w:rFonts w:ascii="Sylfaen" w:hAnsi="Sylfaen" w:cs="Sylfaen"/>
          <w:noProof/>
          <w:lang w:val="hy-AM"/>
        </w:rPr>
        <w:t>Հայտադիմում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պատրաստելիս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խրախուսվում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է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հաշվի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առնել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հետևյալ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կարևոր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տարրերը։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Այս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չափանիշները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նախատեսված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են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գնահատելու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յուրաքանչյուր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նախագծի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ներուժը՝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ապահովելու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չափելի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և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երկարաժամկետ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ազդեցություններ՝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համահունչ</w:t>
      </w:r>
      <w:r w:rsidRPr="004D24F0">
        <w:rPr>
          <w:rFonts w:ascii="Times New Roman" w:hAnsi="Times New Roman" w:cs="Times New Roman"/>
          <w:noProof/>
          <w:lang w:val="hy-AM"/>
        </w:rPr>
        <w:t xml:space="preserve"> PROGRESS </w:t>
      </w:r>
      <w:r w:rsidRPr="004D24F0">
        <w:rPr>
          <w:rFonts w:ascii="Sylfaen" w:hAnsi="Sylfaen" w:cs="Sylfaen"/>
          <w:noProof/>
          <w:lang w:val="hy-AM"/>
        </w:rPr>
        <w:t>ծրագրի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Pr="004D24F0">
        <w:rPr>
          <w:rFonts w:ascii="Sylfaen" w:hAnsi="Sylfaen" w:cs="Sylfaen"/>
          <w:noProof/>
          <w:lang w:val="hy-AM"/>
        </w:rPr>
        <w:t>նպատակներին։</w:t>
      </w:r>
      <w:r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Ցուցադրական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նախագծերից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ակնկալվում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է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="00384CB9" w:rsidRPr="004D24F0">
        <w:rPr>
          <w:rFonts w:ascii="Sylfaen" w:hAnsi="Sylfaen" w:cs="Sylfaen"/>
          <w:noProof/>
          <w:lang w:val="hy-AM"/>
        </w:rPr>
        <w:t>որ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դրանք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կծառայեն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որպես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կայուն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4050FB" w:rsidRPr="004D24F0">
        <w:rPr>
          <w:rFonts w:ascii="Sylfaen" w:hAnsi="Sylfaen" w:cs="Sylfaen"/>
          <w:noProof/>
          <w:lang w:val="hy-AM"/>
        </w:rPr>
        <w:t>գործելակերպերի</w:t>
      </w:r>
      <w:r w:rsidR="004050FB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մոդելներ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, </w:t>
      </w:r>
      <w:r w:rsidR="00384CB9" w:rsidRPr="004D24F0">
        <w:rPr>
          <w:rFonts w:ascii="Sylfaen" w:hAnsi="Sylfaen" w:cs="Sylfaen"/>
          <w:noProof/>
          <w:lang w:val="hy-AM"/>
        </w:rPr>
        <w:t>որոնք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հնարավոր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է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վերարտադրել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ավելի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մասշտաբային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համատեքստում՝Հայաստանում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և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այլ</w:t>
      </w:r>
      <w:r w:rsidR="00384CB9" w:rsidRPr="004D24F0">
        <w:rPr>
          <w:rFonts w:ascii="Times New Roman" w:hAnsi="Times New Roman" w:cs="Times New Roman"/>
          <w:noProof/>
          <w:lang w:val="hy-AM"/>
        </w:rPr>
        <w:t xml:space="preserve"> </w:t>
      </w:r>
      <w:r w:rsidR="00384CB9" w:rsidRPr="004D24F0">
        <w:rPr>
          <w:rFonts w:ascii="Sylfaen" w:hAnsi="Sylfaen" w:cs="Sylfaen"/>
          <w:noProof/>
          <w:lang w:val="hy-AM"/>
        </w:rPr>
        <w:t>երկրներում։</w:t>
      </w:r>
    </w:p>
    <w:tbl>
      <w:tblPr>
        <w:tblStyle w:val="TableGrid"/>
        <w:tblW w:w="1014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3969"/>
        <w:gridCol w:w="3341"/>
      </w:tblGrid>
      <w:tr w:rsidR="00AC4DE2" w:rsidRPr="002863DB" w14:paraId="71114245" w14:textId="77777777" w:rsidTr="004D24F0">
        <w:tc>
          <w:tcPr>
            <w:tcW w:w="2836" w:type="dxa"/>
          </w:tcPr>
          <w:p w14:paraId="6A387110" w14:textId="2139C89C" w:rsidR="002D62D5" w:rsidRPr="002863DB" w:rsidRDefault="00384CB9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Չափանիշ</w:t>
            </w:r>
          </w:p>
        </w:tc>
        <w:tc>
          <w:tcPr>
            <w:tcW w:w="3969" w:type="dxa"/>
          </w:tcPr>
          <w:p w14:paraId="125661B6" w14:textId="695D1653" w:rsidR="002D62D5" w:rsidRPr="002863DB" w:rsidRDefault="00384CB9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Նկարագրություն</w:t>
            </w:r>
          </w:p>
        </w:tc>
        <w:tc>
          <w:tcPr>
            <w:tcW w:w="3341" w:type="dxa"/>
          </w:tcPr>
          <w:p w14:paraId="16EF3001" w14:textId="7F23587C" w:rsidR="002D62D5" w:rsidRPr="002863DB" w:rsidRDefault="00384CB9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Խորհուրդներ</w:t>
            </w:r>
            <w:r w:rsidR="00A37157">
              <w:rPr>
                <w:rFonts w:ascii="Sylfaen" w:hAnsi="Sylfaen" w:cs="Sylfaen"/>
                <w:b/>
                <w:bCs/>
                <w:noProof/>
              </w:rPr>
              <w:t xml:space="preserve"> </w:t>
            </w:r>
          </w:p>
        </w:tc>
      </w:tr>
      <w:tr w:rsidR="00AC4DE2" w:rsidRPr="002863DB" w14:paraId="035889DA" w14:textId="77777777" w:rsidTr="004D24F0">
        <w:tc>
          <w:tcPr>
            <w:tcW w:w="2836" w:type="dxa"/>
          </w:tcPr>
          <w:p w14:paraId="3E283BD7" w14:textId="6E3B6B30" w:rsidR="002D62D5" w:rsidRPr="002863DB" w:rsidRDefault="00384CB9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Նախագծի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մասին</w:t>
            </w:r>
          </w:p>
        </w:tc>
        <w:tc>
          <w:tcPr>
            <w:tcW w:w="3969" w:type="dxa"/>
          </w:tcPr>
          <w:p w14:paraId="393C70A3" w14:textId="77777777" w:rsidR="00384CB9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384CB9" w:rsidRPr="002863DB">
              <w:rPr>
                <w:rFonts w:ascii="Sylfaen" w:hAnsi="Sylfaen" w:cs="Sylfaen"/>
                <w:b/>
                <w:bCs/>
                <w:noProof/>
              </w:rPr>
              <w:t>Նախագծի</w:t>
            </w:r>
            <w:r w:rsidR="00384CB9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b/>
                <w:bCs/>
                <w:noProof/>
              </w:rPr>
              <w:t>անվանում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384CB9" w:rsidRPr="002863DB">
              <w:rPr>
                <w:rFonts w:ascii="Sylfaen" w:hAnsi="Sylfaen" w:cs="Sylfaen"/>
                <w:noProof/>
              </w:rPr>
              <w:t>Նշե՛ք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հստակ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և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նկարագրողական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վերնագիր</w:t>
            </w:r>
            <w:r w:rsidR="00384CB9" w:rsidRPr="002863DB">
              <w:rPr>
                <w:rFonts w:ascii="Times New Roman" w:hAnsi="Times New Roman"/>
                <w:noProof/>
              </w:rPr>
              <w:t xml:space="preserve">, </w:t>
            </w:r>
            <w:r w:rsidR="00384CB9" w:rsidRPr="002863DB">
              <w:rPr>
                <w:rFonts w:ascii="Sylfaen" w:hAnsi="Sylfaen" w:cs="Sylfaen"/>
                <w:noProof/>
              </w:rPr>
              <w:t>որը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կարտացոլի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նախագծի</w:t>
            </w:r>
            <w:r w:rsidR="00384CB9" w:rsidRPr="002863DB">
              <w:rPr>
                <w:rFonts w:ascii="Times New Roman" w:hAnsi="Times New Roman"/>
                <w:noProof/>
              </w:rPr>
              <w:t xml:space="preserve"> / </w:t>
            </w:r>
            <w:r w:rsidR="00384CB9" w:rsidRPr="002863DB">
              <w:rPr>
                <w:rFonts w:ascii="Sylfaen" w:hAnsi="Sylfaen" w:cs="Sylfaen"/>
                <w:noProof/>
              </w:rPr>
              <w:t>գաղափարի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նպատակներն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ու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շրջանակը։</w:t>
            </w:r>
          </w:p>
          <w:p w14:paraId="288C7ACD" w14:textId="32A6AC51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lastRenderedPageBreak/>
              <w:t xml:space="preserve">- </w:t>
            </w:r>
            <w:r w:rsidR="00384CB9" w:rsidRPr="002863DB">
              <w:rPr>
                <w:rFonts w:ascii="Sylfaen" w:hAnsi="Sylfaen" w:cs="Sylfaen"/>
                <w:b/>
                <w:bCs/>
                <w:noProof/>
              </w:rPr>
              <w:t>Կարճ</w:t>
            </w:r>
            <w:r w:rsidR="00384CB9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b/>
                <w:bCs/>
                <w:noProof/>
              </w:rPr>
              <w:t>նկարագրություն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384CB9" w:rsidRPr="002863DB">
              <w:rPr>
                <w:rFonts w:ascii="Sylfaen" w:hAnsi="Sylfaen" w:cs="Sylfaen"/>
                <w:noProof/>
              </w:rPr>
              <w:t>Ամփոփե՛ք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նախագիծը</w:t>
            </w:r>
            <w:r w:rsidR="00384CB9" w:rsidRPr="002863DB">
              <w:rPr>
                <w:rFonts w:ascii="Times New Roman" w:hAnsi="Times New Roman"/>
                <w:noProof/>
              </w:rPr>
              <w:t xml:space="preserve"> 100 - 150 </w:t>
            </w:r>
            <w:r w:rsidR="00384CB9" w:rsidRPr="002863DB">
              <w:rPr>
                <w:rFonts w:ascii="Sylfaen" w:hAnsi="Sylfaen" w:cs="Sylfaen"/>
                <w:noProof/>
              </w:rPr>
              <w:t>բառի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սահմաններում՝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ներկայացնելով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նպատակը</w:t>
            </w:r>
            <w:r w:rsidR="00384CB9" w:rsidRPr="002863DB">
              <w:rPr>
                <w:rFonts w:ascii="Times New Roman" w:hAnsi="Times New Roman"/>
                <w:noProof/>
              </w:rPr>
              <w:t xml:space="preserve">, </w:t>
            </w:r>
            <w:r w:rsidR="00384CB9" w:rsidRPr="002863DB">
              <w:rPr>
                <w:rFonts w:ascii="Sylfaen" w:hAnsi="Sylfaen" w:cs="Sylfaen"/>
                <w:noProof/>
              </w:rPr>
              <w:t>ակնկալվող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արդյունքները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և</w:t>
            </w:r>
            <w:r w:rsidR="00384CB9" w:rsidRPr="002863DB">
              <w:rPr>
                <w:rFonts w:ascii="Times New Roman" w:hAnsi="Times New Roman"/>
                <w:noProof/>
              </w:rPr>
              <w:t xml:space="preserve"> </w:t>
            </w:r>
            <w:r w:rsidR="00384CB9" w:rsidRPr="002863DB">
              <w:rPr>
                <w:rFonts w:ascii="Sylfaen" w:hAnsi="Sylfaen" w:cs="Sylfaen"/>
                <w:noProof/>
              </w:rPr>
              <w:t>կարևորությունը։</w:t>
            </w:r>
          </w:p>
        </w:tc>
        <w:tc>
          <w:tcPr>
            <w:tcW w:w="3341" w:type="dxa"/>
          </w:tcPr>
          <w:p w14:paraId="304FE031" w14:textId="7E302B1B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Times New Roman" w:hAnsi="Times New Roman"/>
                <w:noProof/>
              </w:rPr>
              <w:lastRenderedPageBreak/>
              <w:t xml:space="preserve">- </w:t>
            </w:r>
            <w:r w:rsidR="00CE4B4F" w:rsidRPr="002863DB">
              <w:rPr>
                <w:rFonts w:ascii="Sylfaen" w:hAnsi="Sylfaen" w:cs="Sylfaen"/>
                <w:noProof/>
              </w:rPr>
              <w:t>Օգտագործե՛ք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հակիրճ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և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հստակ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լեզու։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CE4B4F" w:rsidRPr="002863DB">
              <w:rPr>
                <w:rFonts w:ascii="Sylfaen" w:hAnsi="Sylfaen" w:cs="Sylfaen"/>
                <w:noProof/>
                <w:lang w:val="en-US"/>
              </w:rPr>
              <w:t>Խուսափե՛ք</w:t>
            </w:r>
            <w:r w:rsidR="00CE4B4F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  <w:lang w:val="en-US"/>
              </w:rPr>
              <w:t>անորոշ</w:t>
            </w:r>
            <w:r w:rsidR="00CE4B4F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  <w:lang w:val="en-US"/>
              </w:rPr>
              <w:lastRenderedPageBreak/>
              <w:t>տերմիններից՝</w:t>
            </w:r>
            <w:r w:rsidR="00CE4B4F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  <w:lang w:val="en-US"/>
              </w:rPr>
              <w:t>կենտրոնացե՛ք</w:t>
            </w:r>
            <w:r w:rsidR="00CE4B4F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  <w:lang w:val="en-US"/>
              </w:rPr>
              <w:t>չափելի</w:t>
            </w:r>
            <w:r w:rsidR="00CE4B4F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  <w:lang w:val="en-US"/>
              </w:rPr>
              <w:t>ազդեցությունների</w:t>
            </w:r>
            <w:r w:rsidR="00CE4B4F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  <w:lang w:val="en-US"/>
              </w:rPr>
              <w:t>վրա։</w:t>
            </w:r>
          </w:p>
        </w:tc>
      </w:tr>
      <w:tr w:rsidR="00AC4DE2" w:rsidRPr="002863DB" w14:paraId="33679316" w14:textId="77777777" w:rsidTr="004D24F0">
        <w:tc>
          <w:tcPr>
            <w:tcW w:w="2836" w:type="dxa"/>
          </w:tcPr>
          <w:p w14:paraId="76AD1FB2" w14:textId="702A15FB" w:rsidR="002D62D5" w:rsidRPr="002863DB" w:rsidRDefault="00CE4B4F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lastRenderedPageBreak/>
              <w:t>Շահառուներ</w:t>
            </w:r>
          </w:p>
        </w:tc>
        <w:tc>
          <w:tcPr>
            <w:tcW w:w="3969" w:type="dxa"/>
          </w:tcPr>
          <w:p w14:paraId="6AA5F602" w14:textId="43F45C70" w:rsidR="002D62D5" w:rsidRPr="002863DB" w:rsidRDefault="002D62D5" w:rsidP="00E74FAE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3D4998">
              <w:rPr>
                <w:rFonts w:ascii="Sylfaen" w:hAnsi="Sylfaen" w:cs="Sylfaen"/>
                <w:b/>
                <w:bCs/>
                <w:noProof/>
              </w:rPr>
              <w:t>Անմիջական</w:t>
            </w:r>
            <w:r w:rsidR="00CE4B4F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b/>
                <w:bCs/>
                <w:noProof/>
              </w:rPr>
              <w:t>շահառուներ</w:t>
            </w:r>
            <w:r w:rsidR="00CE4B4F" w:rsidRPr="002863DB">
              <w:rPr>
                <w:rFonts w:ascii="Times New Roman" w:hAnsi="Times New Roman"/>
                <w:b/>
                <w:bCs/>
                <w:noProof/>
              </w:rPr>
              <w:t xml:space="preserve">: </w:t>
            </w:r>
            <w:r w:rsidR="00CE4B4F" w:rsidRPr="002863DB">
              <w:rPr>
                <w:rFonts w:ascii="Sylfaen" w:hAnsi="Sylfaen" w:cs="Sylfaen"/>
                <w:noProof/>
              </w:rPr>
              <w:t>Նշե՛ք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շահառուների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քանակը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և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տեսակը</w:t>
            </w:r>
            <w:r w:rsidR="00CE4B4F" w:rsidRPr="002863DB">
              <w:rPr>
                <w:rFonts w:ascii="Times New Roman" w:hAnsi="Times New Roman"/>
                <w:noProof/>
              </w:rPr>
              <w:t xml:space="preserve">, </w:t>
            </w:r>
            <w:r w:rsidR="00CE4B4F" w:rsidRPr="002863DB">
              <w:rPr>
                <w:rFonts w:ascii="Sylfaen" w:hAnsi="Sylfaen" w:cs="Sylfaen"/>
                <w:noProof/>
              </w:rPr>
              <w:t>որոնք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ուղղակիորեն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կօգտվեն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նախագծից</w:t>
            </w:r>
            <w:r w:rsidR="00CE4B4F" w:rsidRPr="002863DB">
              <w:rPr>
                <w:rFonts w:ascii="Times New Roman" w:hAnsi="Times New Roman"/>
                <w:noProof/>
              </w:rPr>
              <w:t xml:space="preserve"> (</w:t>
            </w:r>
            <w:r w:rsidR="00CE4B4F" w:rsidRPr="002863DB">
              <w:rPr>
                <w:rFonts w:ascii="Sylfaen" w:hAnsi="Sylfaen" w:cs="Sylfaen"/>
                <w:noProof/>
              </w:rPr>
              <w:t>օրինակ՝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գյուղացիներ</w:t>
            </w:r>
            <w:r w:rsidR="00CE4B4F" w:rsidRPr="002863DB">
              <w:rPr>
                <w:rFonts w:ascii="Times New Roman" w:hAnsi="Times New Roman"/>
                <w:noProof/>
              </w:rPr>
              <w:t xml:space="preserve">, </w:t>
            </w:r>
            <w:r w:rsidR="00CE4B4F" w:rsidRPr="002863DB">
              <w:rPr>
                <w:rFonts w:ascii="Sylfaen" w:hAnsi="Sylfaen" w:cs="Sylfaen"/>
                <w:noProof/>
              </w:rPr>
              <w:t>բիզնեսներ</w:t>
            </w:r>
            <w:r w:rsidR="00CE4B4F" w:rsidRPr="002863DB">
              <w:rPr>
                <w:rFonts w:ascii="Times New Roman" w:hAnsi="Times New Roman"/>
                <w:noProof/>
              </w:rPr>
              <w:t xml:space="preserve">, </w:t>
            </w:r>
            <w:r w:rsidR="00CE4B4F" w:rsidRPr="002863DB">
              <w:rPr>
                <w:rFonts w:ascii="Sylfaen" w:hAnsi="Sylfaen" w:cs="Sylfaen"/>
                <w:noProof/>
              </w:rPr>
              <w:t>վերամշակողներ</w:t>
            </w:r>
            <w:r w:rsidR="00CE4B4F" w:rsidRPr="002863DB">
              <w:rPr>
                <w:rFonts w:ascii="Times New Roman" w:hAnsi="Times New Roman"/>
                <w:noProof/>
              </w:rPr>
              <w:t>)</w:t>
            </w:r>
            <w:r w:rsidR="00CE4B4F" w:rsidRPr="002863DB">
              <w:rPr>
                <w:rFonts w:ascii="Tahoma" w:hAnsi="Tahoma" w:cs="Tahoma"/>
                <w:noProof/>
              </w:rPr>
              <w:t>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CE4B4F" w:rsidRPr="002863DB">
              <w:rPr>
                <w:rFonts w:ascii="Sylfaen" w:hAnsi="Sylfaen" w:cs="Sylfaen"/>
                <w:b/>
                <w:bCs/>
                <w:noProof/>
              </w:rPr>
              <w:t>Անուղղակի</w:t>
            </w:r>
            <w:r w:rsidR="00CE4B4F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b/>
                <w:bCs/>
                <w:noProof/>
              </w:rPr>
              <w:t>շահառուներ</w:t>
            </w:r>
            <w:r w:rsidR="00CE4B4F" w:rsidRPr="002863DB">
              <w:rPr>
                <w:rFonts w:ascii="Times New Roman" w:hAnsi="Times New Roman"/>
                <w:b/>
                <w:bCs/>
                <w:noProof/>
              </w:rPr>
              <w:t xml:space="preserve">: </w:t>
            </w:r>
            <w:r w:rsidR="00CE4B4F" w:rsidRPr="002863DB">
              <w:rPr>
                <w:rFonts w:ascii="Sylfaen" w:hAnsi="Sylfaen" w:cs="Sylfaen"/>
                <w:noProof/>
              </w:rPr>
              <w:t>Նշե՛ք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լայն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հանրության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կամ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էկոհամակարգի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վրա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ազդեցություն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ունեցող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շահառուների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քանակը</w:t>
            </w:r>
            <w:r w:rsidR="00CE4B4F" w:rsidRPr="002863DB">
              <w:rPr>
                <w:rFonts w:ascii="Times New Roman" w:hAnsi="Times New Roman"/>
                <w:noProof/>
              </w:rPr>
              <w:t xml:space="preserve">, </w:t>
            </w:r>
            <w:r w:rsidR="00CE4B4F" w:rsidRPr="002863DB">
              <w:rPr>
                <w:rFonts w:ascii="Sylfaen" w:hAnsi="Sylfaen" w:cs="Sylfaen"/>
                <w:noProof/>
              </w:rPr>
              <w:t>օրինակ՝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սպառողներ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կամ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շուկայի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մակարդակում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բարելավումներ</w:t>
            </w:r>
          </w:p>
        </w:tc>
        <w:tc>
          <w:tcPr>
            <w:tcW w:w="3341" w:type="dxa"/>
          </w:tcPr>
          <w:p w14:paraId="7BDB9ECA" w14:textId="1E59DE7B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CE4B4F" w:rsidRPr="002863DB">
              <w:rPr>
                <w:rFonts w:ascii="Sylfaen" w:hAnsi="Sylfaen" w:cs="Sylfaen"/>
                <w:noProof/>
              </w:rPr>
              <w:t>Նշե՛ք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կոնկրետ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քանակներ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և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շահառուների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տեսակներ։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CE4B4F" w:rsidRPr="002863DB">
              <w:rPr>
                <w:rFonts w:ascii="Sylfaen" w:hAnsi="Sylfaen" w:cs="Sylfaen"/>
                <w:noProof/>
              </w:rPr>
              <w:t>Հստակ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բացատրե՛ք՝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ինչպես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են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նրանք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օգտվում</w:t>
            </w:r>
            <w:r w:rsidR="00CE4B4F" w:rsidRPr="002863DB">
              <w:rPr>
                <w:rFonts w:ascii="Times New Roman" w:hAnsi="Times New Roman"/>
                <w:noProof/>
              </w:rPr>
              <w:t xml:space="preserve"> </w:t>
            </w:r>
            <w:r w:rsidR="00CE4B4F" w:rsidRPr="002863DB">
              <w:rPr>
                <w:rFonts w:ascii="Sylfaen" w:hAnsi="Sylfaen" w:cs="Sylfaen"/>
                <w:noProof/>
              </w:rPr>
              <w:t>նախագծից</w:t>
            </w:r>
          </w:p>
        </w:tc>
      </w:tr>
      <w:tr w:rsidR="00AC4DE2" w:rsidRPr="002863DB" w14:paraId="03FE5C6E" w14:textId="77777777" w:rsidTr="004D24F0">
        <w:tc>
          <w:tcPr>
            <w:tcW w:w="2836" w:type="dxa"/>
          </w:tcPr>
          <w:p w14:paraId="4694ADCC" w14:textId="0BAC557C" w:rsidR="00DD4334" w:rsidRPr="002863DB" w:rsidRDefault="00CE4B4F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Գենդերային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զգայունություն</w:t>
            </w:r>
          </w:p>
        </w:tc>
        <w:tc>
          <w:tcPr>
            <w:tcW w:w="3969" w:type="dxa"/>
          </w:tcPr>
          <w:p w14:paraId="50DC56EE" w14:textId="108B1606" w:rsidR="00DD4334" w:rsidRPr="002863DB" w:rsidRDefault="008F3612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Ներառականություն</w:t>
            </w:r>
            <w:r w:rsidR="00DD4334" w:rsidRPr="002863DB">
              <w:rPr>
                <w:rFonts w:ascii="Times New Roman" w:hAnsi="Times New Roman"/>
                <w:b/>
                <w:bCs/>
                <w:noProof/>
              </w:rPr>
              <w:t>:</w:t>
            </w:r>
            <w:r w:rsidR="00DD4334"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Նկարագրե՛ք</w:t>
            </w:r>
            <w:r w:rsidRPr="002863DB">
              <w:rPr>
                <w:rFonts w:ascii="Times New Roman" w:hAnsi="Times New Roman"/>
                <w:noProof/>
              </w:rPr>
              <w:t xml:space="preserve">, </w:t>
            </w:r>
            <w:r w:rsidRPr="002863DB">
              <w:rPr>
                <w:rFonts w:ascii="Sylfaen" w:hAnsi="Sylfaen" w:cs="Sylfaen"/>
                <w:noProof/>
              </w:rPr>
              <w:t>թե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ինչպես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է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նախագիծը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խթանում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գենդերային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հավասարությունն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ու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ներառականությունը։</w:t>
            </w:r>
            <w:r w:rsidR="00DD4334" w:rsidRPr="002863DB">
              <w:rPr>
                <w:rFonts w:ascii="Times New Roman" w:hAnsi="Times New Roman"/>
                <w:noProof/>
              </w:rPr>
              <w:br/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Ներգրավվածություն</w:t>
            </w:r>
            <w:r w:rsidR="00DD4334" w:rsidRPr="002863DB">
              <w:rPr>
                <w:rFonts w:ascii="Times New Roman" w:hAnsi="Times New Roman"/>
                <w:b/>
                <w:bCs/>
                <w:noProof/>
              </w:rPr>
              <w:t>:</w:t>
            </w:r>
            <w:r w:rsidR="00DD4334"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Նշե՛ք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միջոցառումներ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կանանց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ներգրավման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համար՝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որպես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ուղղ</w:t>
            </w:r>
            <w:r w:rsidR="003D4998">
              <w:rPr>
                <w:rFonts w:ascii="Sylfaen" w:hAnsi="Sylfaen" w:cs="Sylfaen"/>
                <w:noProof/>
              </w:rPr>
              <w:t>ակի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շահառուներ</w:t>
            </w:r>
            <w:r w:rsidRPr="002863DB">
              <w:rPr>
                <w:rFonts w:ascii="Times New Roman" w:hAnsi="Times New Roman"/>
                <w:noProof/>
              </w:rPr>
              <w:t xml:space="preserve">, </w:t>
            </w:r>
            <w:r w:rsidRPr="002863DB">
              <w:rPr>
                <w:rFonts w:ascii="Sylfaen" w:hAnsi="Sylfaen" w:cs="Sylfaen"/>
                <w:noProof/>
              </w:rPr>
              <w:t>կանանց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կողմից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ղեկավարվող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պատկանող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բիզնեսների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աջակցություն</w:t>
            </w:r>
            <w:r w:rsidRPr="002863DB">
              <w:rPr>
                <w:rFonts w:ascii="Times New Roman" w:hAnsi="Times New Roman"/>
                <w:noProof/>
              </w:rPr>
              <w:t xml:space="preserve">, </w:t>
            </w:r>
            <w:r w:rsidRPr="002863DB">
              <w:rPr>
                <w:rFonts w:ascii="Sylfaen" w:hAnsi="Sylfaen" w:cs="Sylfaen"/>
                <w:noProof/>
              </w:rPr>
              <w:t>ինչպես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նաև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նրանց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մասնակցության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խթանում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որոշումների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կայացման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և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իրականացման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գործընթացներում։</w:t>
            </w:r>
          </w:p>
        </w:tc>
        <w:tc>
          <w:tcPr>
            <w:tcW w:w="3341" w:type="dxa"/>
          </w:tcPr>
          <w:p w14:paraId="2FFFD0EA" w14:textId="63525083" w:rsidR="00DD4334" w:rsidRPr="002863DB" w:rsidRDefault="00DD4334" w:rsidP="00E74FAE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8F3612" w:rsidRPr="002863DB">
              <w:rPr>
                <w:rFonts w:ascii="Sylfaen" w:hAnsi="Sylfaen" w:cs="Sylfaen"/>
                <w:noProof/>
              </w:rPr>
              <w:t>Ընդգծե՛ք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E06643">
              <w:rPr>
                <w:rFonts w:ascii="Sylfaen" w:hAnsi="Sylfaen" w:cs="Sylfaen"/>
                <w:noProof/>
              </w:rPr>
              <w:t>հստակ</w:t>
            </w:r>
            <w:r w:rsidR="00E06643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գործողություններ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կամ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ծրագրեր</w:t>
            </w:r>
            <w:r w:rsidR="008F3612" w:rsidRPr="002863DB">
              <w:rPr>
                <w:rFonts w:ascii="Times New Roman" w:hAnsi="Times New Roman"/>
                <w:noProof/>
              </w:rPr>
              <w:t xml:space="preserve">, </w:t>
            </w:r>
            <w:r w:rsidR="008F3612" w:rsidRPr="002863DB">
              <w:rPr>
                <w:rFonts w:ascii="Sylfaen" w:hAnsi="Sylfaen" w:cs="Sylfaen"/>
                <w:noProof/>
              </w:rPr>
              <w:t>որոնք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ուղղված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են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կանանց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հզորացմանը։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FB561C">
              <w:rPr>
                <w:rFonts w:ascii="Sylfaen" w:hAnsi="Sylfaen" w:cs="Sylfaen"/>
                <w:noProof/>
              </w:rPr>
              <w:t>Ներկայացր</w:t>
            </w:r>
            <w:r w:rsidR="00FB561C" w:rsidRPr="002863DB">
              <w:rPr>
                <w:rFonts w:ascii="Sylfaen" w:hAnsi="Sylfaen" w:cs="Sylfaen"/>
                <w:noProof/>
              </w:rPr>
              <w:t>ե</w:t>
            </w:r>
            <w:r w:rsidR="008F3612" w:rsidRPr="002863DB">
              <w:rPr>
                <w:rFonts w:ascii="Sylfaen" w:hAnsi="Sylfaen" w:cs="Sylfaen"/>
                <w:noProof/>
              </w:rPr>
              <w:t>՛ք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տվյալներ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կամ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գնահատականներ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կանանց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մասնակցության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և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ստաց</w:t>
            </w:r>
            <w:r w:rsidR="00FB561C">
              <w:rPr>
                <w:rFonts w:ascii="Sylfaen" w:hAnsi="Sylfaen" w:cs="Sylfaen"/>
                <w:noProof/>
              </w:rPr>
              <w:t>վ</w:t>
            </w:r>
            <w:r w:rsidR="008F3612" w:rsidRPr="002863DB">
              <w:rPr>
                <w:rFonts w:ascii="Sylfaen" w:hAnsi="Sylfaen" w:cs="Sylfaen"/>
                <w:noProof/>
              </w:rPr>
              <w:t>ած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օգուտների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վերաբերյալ։</w:t>
            </w:r>
          </w:p>
        </w:tc>
      </w:tr>
      <w:tr w:rsidR="00AC4DE2" w:rsidRPr="002863DB" w14:paraId="244DA480" w14:textId="77777777" w:rsidTr="004D24F0">
        <w:trPr>
          <w:trHeight w:val="1621"/>
        </w:trPr>
        <w:tc>
          <w:tcPr>
            <w:tcW w:w="2836" w:type="dxa"/>
          </w:tcPr>
          <w:p w14:paraId="27827575" w14:textId="283B36C4" w:rsidR="002D62D5" w:rsidRPr="002863DB" w:rsidRDefault="008F3612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Նախագծի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շրջանակ</w:t>
            </w:r>
          </w:p>
        </w:tc>
        <w:tc>
          <w:tcPr>
            <w:tcW w:w="3969" w:type="dxa"/>
          </w:tcPr>
          <w:p w14:paraId="52E0C166" w14:textId="33C28C51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8F3612" w:rsidRPr="002863DB">
              <w:rPr>
                <w:rFonts w:ascii="Sylfaen" w:hAnsi="Sylfaen" w:cs="Sylfaen"/>
                <w:b/>
                <w:bCs/>
                <w:noProof/>
              </w:rPr>
              <w:t>Տևողություն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8F3612" w:rsidRPr="002863DB">
              <w:rPr>
                <w:rFonts w:ascii="Sylfaen" w:hAnsi="Sylfaen" w:cs="Sylfaen"/>
                <w:noProof/>
              </w:rPr>
              <w:t>Նշե՛լ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նախագծի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տևողությունը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ամիսներով՝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ապահովելով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իրագործելիությունը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նշված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ժամանակահատվածում։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8F3612" w:rsidRPr="002863DB">
              <w:rPr>
                <w:rFonts w:ascii="Sylfaen" w:hAnsi="Sylfaen" w:cs="Sylfaen"/>
                <w:b/>
                <w:bCs/>
                <w:noProof/>
              </w:rPr>
              <w:t>Թեմատիկ</w:t>
            </w:r>
            <w:r w:rsidR="008F3612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b/>
                <w:bCs/>
                <w:noProof/>
              </w:rPr>
              <w:t>համապատասխանեցում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8F3612" w:rsidRPr="002863DB">
              <w:rPr>
                <w:rFonts w:ascii="Sylfaen" w:hAnsi="Sylfaen" w:cs="Sylfaen"/>
                <w:noProof/>
              </w:rPr>
              <w:t>Նկարագրե՛լ</w:t>
            </w:r>
            <w:r w:rsidR="008F3612" w:rsidRPr="002863DB">
              <w:rPr>
                <w:rFonts w:ascii="Times New Roman" w:hAnsi="Times New Roman"/>
                <w:noProof/>
              </w:rPr>
              <w:t xml:space="preserve">, </w:t>
            </w:r>
            <w:r w:rsidR="008F3612" w:rsidRPr="002863DB">
              <w:rPr>
                <w:rFonts w:ascii="Sylfaen" w:hAnsi="Sylfaen" w:cs="Sylfaen"/>
                <w:noProof/>
              </w:rPr>
              <w:t>թե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ինչպես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է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նախագիծը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կոնկրետ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գործողությունների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միջոցով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հասցեագրում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գյուղատնտեսության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և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ագրոարդյունաբերության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ոլորտներում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բնապահպանական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ասպեկտները։</w:t>
            </w:r>
          </w:p>
        </w:tc>
        <w:tc>
          <w:tcPr>
            <w:tcW w:w="3341" w:type="dxa"/>
          </w:tcPr>
          <w:p w14:paraId="36E6C045" w14:textId="0FB6876E" w:rsidR="008F3612" w:rsidRPr="002863DB" w:rsidRDefault="002D62D5" w:rsidP="00F040B0">
            <w:pPr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8F3612" w:rsidRPr="002863DB">
              <w:rPr>
                <w:rFonts w:ascii="Sylfaen" w:hAnsi="Sylfaen" w:cs="Sylfaen"/>
                <w:noProof/>
              </w:rPr>
              <w:t>Համապատասխանեցնե՛լ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թեմատիկ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ուղղվածությունը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ծրագրի</w:t>
            </w:r>
            <w:r w:rsidR="008F3612" w:rsidRPr="002863DB">
              <w:rPr>
                <w:rFonts w:ascii="Times New Roman" w:hAnsi="Times New Roman"/>
                <w:noProof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</w:rPr>
              <w:t>նպատակներին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8F3612" w:rsidRPr="002863DB">
              <w:rPr>
                <w:rFonts w:ascii="Sylfaen" w:hAnsi="Sylfaen" w:cs="Sylfaen"/>
                <w:noProof/>
                <w:lang w:val="en-US"/>
              </w:rPr>
              <w:t>Օգտագործե՛լ</w:t>
            </w:r>
            <w:r w:rsidR="008F361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  <w:lang w:val="en-US"/>
              </w:rPr>
              <w:t>օրինակներ՝</w:t>
            </w:r>
            <w:r w:rsidR="008F361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  <w:lang w:val="en-US"/>
              </w:rPr>
              <w:t>համապատասխանությունը</w:t>
            </w:r>
            <w:r w:rsidR="008F361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  <w:lang w:val="en-US"/>
              </w:rPr>
              <w:t>ցույց</w:t>
            </w:r>
            <w:r w:rsidR="008F361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  <w:lang w:val="en-US"/>
              </w:rPr>
              <w:t>տալու</w:t>
            </w:r>
            <w:r w:rsidR="008F361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8F3612" w:rsidRPr="002863DB">
              <w:rPr>
                <w:rFonts w:ascii="Sylfaen" w:hAnsi="Sylfaen" w:cs="Sylfaen"/>
                <w:noProof/>
                <w:lang w:val="en-US"/>
              </w:rPr>
              <w:t>համար։</w:t>
            </w:r>
          </w:p>
          <w:p w14:paraId="1368533A" w14:textId="4D6AFA45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AC4DE2" w:rsidRPr="002863DB" w14:paraId="6D80B5DE" w14:textId="77777777" w:rsidTr="004D24F0">
        <w:tc>
          <w:tcPr>
            <w:tcW w:w="2836" w:type="dxa"/>
          </w:tcPr>
          <w:p w14:paraId="51AC8077" w14:textId="5510D78C" w:rsidR="002D62D5" w:rsidRPr="002863DB" w:rsidRDefault="00ED6C38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Կառավարության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հետաքրքրվածություն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և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կրկնելիություն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>/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մաշտաբայնացում</w:t>
            </w:r>
          </w:p>
        </w:tc>
        <w:tc>
          <w:tcPr>
            <w:tcW w:w="3969" w:type="dxa"/>
          </w:tcPr>
          <w:p w14:paraId="61C93763" w14:textId="688D7422" w:rsidR="002D62D5" w:rsidRPr="002863DB" w:rsidRDefault="00013691" w:rsidP="00E74FAE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ED6C38" w:rsidRPr="002863DB">
              <w:rPr>
                <w:rFonts w:ascii="Sylfaen" w:hAnsi="Sylfaen" w:cs="Sylfaen"/>
                <w:b/>
                <w:bCs/>
                <w:noProof/>
              </w:rPr>
              <w:t>Կրկնօրինակման</w:t>
            </w:r>
            <w:r w:rsidR="00ED6C38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DA5419">
              <w:rPr>
                <w:rFonts w:ascii="Sylfaen" w:hAnsi="Sylfaen" w:cs="Sylfaen"/>
                <w:b/>
                <w:bCs/>
                <w:noProof/>
              </w:rPr>
              <w:t>ներուժը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C3520B" w:rsidRPr="002863DB">
              <w:rPr>
                <w:rFonts w:ascii="Sylfaen" w:hAnsi="Sylfaen" w:cs="Sylfaen"/>
                <w:noProof/>
              </w:rPr>
              <w:t>Բացատրե՛լ</w:t>
            </w:r>
            <w:r w:rsidR="00C3520B" w:rsidRPr="002863DB">
              <w:rPr>
                <w:rFonts w:ascii="Times New Roman" w:hAnsi="Times New Roman"/>
                <w:noProof/>
              </w:rPr>
              <w:t xml:space="preserve">, </w:t>
            </w:r>
            <w:r w:rsidR="00C3520B" w:rsidRPr="002863DB">
              <w:rPr>
                <w:rFonts w:ascii="Sylfaen" w:hAnsi="Sylfaen" w:cs="Sylfaen"/>
                <w:noProof/>
              </w:rPr>
              <w:t>թե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ինչպես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կարելի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է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նախագծի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փորձը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կիրառել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կամ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կրկնօրինակել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այլ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վայրերում</w:t>
            </w:r>
            <w:r w:rsidR="00C3520B" w:rsidRPr="002863DB">
              <w:rPr>
                <w:rFonts w:ascii="Times New Roman" w:hAnsi="Times New Roman"/>
                <w:noProof/>
              </w:rPr>
              <w:t xml:space="preserve">, </w:t>
            </w:r>
            <w:r w:rsidR="00C3520B" w:rsidRPr="002863DB">
              <w:rPr>
                <w:rFonts w:ascii="Times New Roman" w:hAnsi="Times New Roman"/>
                <w:noProof/>
                <w:lang w:val="en-US"/>
              </w:rPr>
              <w:t>(</w:t>
            </w:r>
            <w:r w:rsidR="00C3520B" w:rsidRPr="002863DB">
              <w:rPr>
                <w:rFonts w:ascii="Sylfaen" w:hAnsi="Sylfaen" w:cs="Sylfaen"/>
                <w:noProof/>
              </w:rPr>
              <w:t>ներառյալ՝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կառավարության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կողմից</w:t>
            </w:r>
            <w:r w:rsidR="00C3520B" w:rsidRPr="002863DB">
              <w:rPr>
                <w:rFonts w:ascii="Times New Roman" w:hAnsi="Times New Roman"/>
                <w:noProof/>
              </w:rPr>
              <w:t>)</w:t>
            </w:r>
            <w:r w:rsidR="00C3520B" w:rsidRPr="002863DB">
              <w:rPr>
                <w:rFonts w:ascii="Tahoma" w:hAnsi="Tahoma" w:cs="Tahoma"/>
                <w:noProof/>
              </w:rPr>
              <w:t>։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Ներկայացնե</w:t>
            </w:r>
            <w:r w:rsidR="00C3520B" w:rsidRPr="002863DB">
              <w:rPr>
                <w:rFonts w:ascii="Times New Roman" w:hAnsi="Times New Roman"/>
                <w:noProof/>
              </w:rPr>
              <w:t>’</w:t>
            </w:r>
            <w:r w:rsidR="00C3520B" w:rsidRPr="002863DB">
              <w:rPr>
                <w:rFonts w:ascii="Sylfaen" w:hAnsi="Sylfaen" w:cs="Sylfaen"/>
                <w:noProof/>
              </w:rPr>
              <w:t>լ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օրինակներ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կամ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սցենարներ</w:t>
            </w:r>
            <w:r w:rsidR="00C3520B" w:rsidRPr="002863DB">
              <w:rPr>
                <w:rFonts w:ascii="Times New Roman" w:hAnsi="Times New Roman"/>
                <w:noProof/>
              </w:rPr>
              <w:t>: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C3520B" w:rsidRPr="002863DB">
              <w:rPr>
                <w:rFonts w:ascii="Sylfaen" w:hAnsi="Sylfaen" w:cs="Sylfaen"/>
                <w:b/>
                <w:bCs/>
                <w:noProof/>
                <w:lang w:val="hy-AM"/>
              </w:rPr>
              <w:t>Ազդեցության</w:t>
            </w:r>
            <w:r w:rsidR="00C3520B" w:rsidRPr="002863DB">
              <w:rPr>
                <w:rFonts w:ascii="Times New Roman" w:hAnsi="Times New Roman"/>
                <w:b/>
                <w:bCs/>
                <w:noProof/>
                <w:lang w:val="hy-AM"/>
              </w:rPr>
              <w:t xml:space="preserve"> </w:t>
            </w:r>
            <w:r w:rsidR="00C3520B" w:rsidRPr="002863DB">
              <w:rPr>
                <w:rFonts w:ascii="Sylfaen" w:hAnsi="Sylfaen" w:cs="Sylfaen"/>
                <w:b/>
                <w:bCs/>
                <w:noProof/>
                <w:lang w:val="hy-AM"/>
              </w:rPr>
              <w:t>տարածք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C3520B" w:rsidRPr="002863DB">
              <w:rPr>
                <w:rFonts w:ascii="Sylfaen" w:hAnsi="Sylfaen" w:cs="Sylfaen"/>
                <w:noProof/>
              </w:rPr>
              <w:t>Նշե՛լ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աշխարհագրական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ընդգրկումը</w:t>
            </w:r>
            <w:r w:rsidR="00C3520B" w:rsidRPr="002863DB">
              <w:rPr>
                <w:rFonts w:ascii="Times New Roman" w:hAnsi="Times New Roman"/>
                <w:noProof/>
              </w:rPr>
              <w:t xml:space="preserve">, </w:t>
            </w:r>
            <w:r w:rsidR="00C3520B" w:rsidRPr="002863DB">
              <w:rPr>
                <w:rFonts w:ascii="Sylfaen" w:hAnsi="Sylfaen" w:cs="Sylfaen"/>
                <w:noProof/>
              </w:rPr>
              <w:t>այդ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թվում՝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նախագծի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ազդեցության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ընդհանուր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տարածքը</w:t>
            </w:r>
            <w:r w:rsidR="00C3520B" w:rsidRPr="002863DB">
              <w:rPr>
                <w:rFonts w:ascii="Times New Roman" w:hAnsi="Times New Roman"/>
                <w:noProof/>
              </w:rPr>
              <w:t xml:space="preserve"> (</w:t>
            </w:r>
            <w:r w:rsidR="00C3520B" w:rsidRPr="002863DB">
              <w:rPr>
                <w:rFonts w:ascii="Sylfaen" w:hAnsi="Sylfaen" w:cs="Sylfaen"/>
                <w:noProof/>
              </w:rPr>
              <w:t>հեկտարներով</w:t>
            </w:r>
            <w:r w:rsidR="00C3520B" w:rsidRPr="002863DB">
              <w:rPr>
                <w:rFonts w:ascii="Times New Roman" w:hAnsi="Times New Roman"/>
                <w:noProof/>
              </w:rPr>
              <w:t>)</w:t>
            </w:r>
            <w:r w:rsidR="00C3520B" w:rsidRPr="002863DB">
              <w:rPr>
                <w:rFonts w:ascii="Tahoma" w:hAnsi="Tahoma" w:cs="Tahoma"/>
                <w:noProof/>
              </w:rPr>
              <w:t>։</w:t>
            </w:r>
          </w:p>
        </w:tc>
        <w:tc>
          <w:tcPr>
            <w:tcW w:w="3341" w:type="dxa"/>
          </w:tcPr>
          <w:p w14:paraId="1D0C7741" w14:textId="3310D5F0" w:rsidR="00C3520B" w:rsidRPr="002863DB" w:rsidRDefault="00013691" w:rsidP="00F040B0">
            <w:pPr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C3520B" w:rsidRPr="002863DB">
              <w:rPr>
                <w:rFonts w:ascii="Sylfaen" w:hAnsi="Sylfaen" w:cs="Sylfaen"/>
                <w:noProof/>
              </w:rPr>
              <w:t>Ընդգծե՛լ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նախագծի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արդյունքների</w:t>
            </w:r>
            <w:r w:rsidR="00C3520B" w:rsidRPr="002863DB">
              <w:rPr>
                <w:rFonts w:ascii="Times New Roman" w:hAnsi="Times New Roman"/>
                <w:noProof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</w:rPr>
              <w:t>մասշտաբելիությունը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C3520B" w:rsidRPr="002863DB">
              <w:rPr>
                <w:rFonts w:ascii="Sylfaen" w:hAnsi="Sylfaen" w:cs="Sylfaen"/>
                <w:noProof/>
                <w:lang w:val="en-US"/>
              </w:rPr>
              <w:t>Ներկայացնե՛լ</w:t>
            </w:r>
            <w:r w:rsidR="00C3520B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  <w:lang w:val="en-US"/>
              </w:rPr>
              <w:t>կիրառելիության</w:t>
            </w:r>
            <w:r w:rsidR="00C3520B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  <w:lang w:val="en-US"/>
              </w:rPr>
              <w:t>ապացույցներ</w:t>
            </w:r>
            <w:r w:rsidR="00C3520B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  <w:lang w:val="en-US"/>
              </w:rPr>
              <w:t>այլ</w:t>
            </w:r>
            <w:r w:rsidR="00C3520B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C3520B" w:rsidRPr="002863DB">
              <w:rPr>
                <w:rFonts w:ascii="Sylfaen" w:hAnsi="Sylfaen" w:cs="Sylfaen"/>
                <w:noProof/>
                <w:lang w:val="en-US"/>
              </w:rPr>
              <w:t>համատեքստերում։</w:t>
            </w:r>
          </w:p>
          <w:p w14:paraId="7F5EA8DA" w14:textId="0247C100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AC4DE2" w:rsidRPr="002863DB" w14:paraId="034449F7" w14:textId="77777777" w:rsidTr="004D24F0">
        <w:tc>
          <w:tcPr>
            <w:tcW w:w="2836" w:type="dxa"/>
          </w:tcPr>
          <w:p w14:paraId="53B601AB" w14:textId="77777777" w:rsidR="00F85546" w:rsidRPr="002863DB" w:rsidRDefault="00F85546" w:rsidP="00F040B0">
            <w:pPr>
              <w:jc w:val="both"/>
              <w:rPr>
                <w:rFonts w:ascii="Times New Roman" w:hAnsi="Times New Roman"/>
                <w:b/>
                <w:bCs/>
                <w:noProof/>
                <w:lang w:val="en-US"/>
              </w:rPr>
            </w:pPr>
            <w:r w:rsidRPr="002863DB">
              <w:rPr>
                <w:rFonts w:ascii="Sylfaen" w:hAnsi="Sylfaen" w:cs="Sylfaen"/>
                <w:b/>
                <w:bCs/>
                <w:noProof/>
                <w:lang w:val="en-US"/>
              </w:rPr>
              <w:lastRenderedPageBreak/>
              <w:t>Ֆինանսական</w:t>
            </w:r>
            <w:r w:rsidRPr="002863DB">
              <w:rPr>
                <w:rFonts w:ascii="Times New Roman" w:hAnsi="Times New Roman"/>
                <w:b/>
                <w:bCs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  <w:lang w:val="en-US"/>
              </w:rPr>
              <w:t>տեղեկատվություն</w:t>
            </w:r>
          </w:p>
          <w:p w14:paraId="5D564C70" w14:textId="08738B5C" w:rsidR="002D62D5" w:rsidRPr="002863DB" w:rsidRDefault="002D62D5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  <w:tc>
          <w:tcPr>
            <w:tcW w:w="3969" w:type="dxa"/>
          </w:tcPr>
          <w:p w14:paraId="52BF59E0" w14:textId="3CCD822B" w:rsidR="002D62D5" w:rsidRPr="002863DB" w:rsidRDefault="002D62D5" w:rsidP="00E74FAE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F85546" w:rsidRPr="002863DB">
              <w:rPr>
                <w:rFonts w:ascii="Sylfaen" w:hAnsi="Sylfaen" w:cs="Sylfaen"/>
                <w:b/>
                <w:bCs/>
                <w:noProof/>
              </w:rPr>
              <w:t>Պահանջվող</w:t>
            </w:r>
            <w:r w:rsidR="00F85546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F85546" w:rsidRPr="002863DB">
              <w:rPr>
                <w:rFonts w:ascii="Sylfaen" w:hAnsi="Sylfaen" w:cs="Sylfaen"/>
                <w:b/>
                <w:bCs/>
                <w:noProof/>
              </w:rPr>
              <w:t>միջոցներ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6D1E22" w:rsidRPr="002863DB">
              <w:rPr>
                <w:rFonts w:ascii="Sylfaen" w:hAnsi="Sylfaen" w:cs="Sylfaen"/>
                <w:noProof/>
              </w:rPr>
              <w:t>Հստակ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նշե</w:t>
            </w:r>
            <w:r w:rsidR="006D1E22" w:rsidRPr="002863DB">
              <w:rPr>
                <w:rFonts w:ascii="Times New Roman" w:hAnsi="Times New Roman"/>
                <w:noProof/>
              </w:rPr>
              <w:t>’</w:t>
            </w:r>
            <w:r w:rsidR="006D1E22" w:rsidRPr="002863DB">
              <w:rPr>
                <w:rFonts w:ascii="Sylfaen" w:hAnsi="Sylfaen" w:cs="Sylfaen"/>
                <w:noProof/>
              </w:rPr>
              <w:t>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անհրաժեշտ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ընդհանուր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բյուջեն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(</w:t>
            </w:r>
            <w:r w:rsidR="006D1E22" w:rsidRPr="002863DB">
              <w:rPr>
                <w:rFonts w:ascii="Sylfaen" w:hAnsi="Sylfaen" w:cs="Sylfaen"/>
                <w:noProof/>
              </w:rPr>
              <w:t>ԵՎՐՈ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և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ԴՐԱՄ</w:t>
            </w:r>
            <w:r w:rsidR="006D1E22" w:rsidRPr="002863DB">
              <w:rPr>
                <w:rFonts w:ascii="Times New Roman" w:hAnsi="Times New Roman"/>
                <w:noProof/>
              </w:rPr>
              <w:t xml:space="preserve">), </w:t>
            </w:r>
            <w:r w:rsidR="006D1E22" w:rsidRPr="002863DB">
              <w:rPr>
                <w:rFonts w:ascii="Sylfaen" w:hAnsi="Sylfaen" w:cs="Sylfaen"/>
                <w:noProof/>
              </w:rPr>
              <w:t>հնարավորության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դեպքում՝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բաժանելով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այն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C81AAE">
              <w:rPr>
                <w:rFonts w:ascii="Sylfaen" w:hAnsi="Sylfaen" w:cs="Sylfaen"/>
                <w:noProof/>
              </w:rPr>
              <w:t>հստակ</w:t>
            </w:r>
            <w:r w:rsidR="00C81AAE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գործողությունների։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Համաֆինանսավորում</w:t>
            </w:r>
            <w:r w:rsidR="006D1E22" w:rsidRPr="002863DB">
              <w:rPr>
                <w:rFonts w:ascii="Times New Roman" w:hAnsi="Times New Roman"/>
                <w:b/>
                <w:bCs/>
                <w:noProof/>
              </w:rPr>
              <w:t>/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Ներդրում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6D1E22" w:rsidRPr="002863DB">
              <w:rPr>
                <w:rFonts w:ascii="Sylfaen" w:hAnsi="Sylfaen" w:cs="Sylfaen"/>
                <w:noProof/>
              </w:rPr>
              <w:t>Մանրամասն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ներկայացրե</w:t>
            </w:r>
            <w:r w:rsidR="006D1E22" w:rsidRPr="002863DB">
              <w:rPr>
                <w:rFonts w:ascii="Times New Roman" w:hAnsi="Times New Roman"/>
                <w:noProof/>
              </w:rPr>
              <w:t>’</w:t>
            </w:r>
            <w:r w:rsidR="006D1E22" w:rsidRPr="002863DB">
              <w:rPr>
                <w:rFonts w:ascii="Sylfaen" w:hAnsi="Sylfaen" w:cs="Sylfaen"/>
                <w:noProof/>
              </w:rPr>
              <w:t>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ֆինանսական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կամ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ոչ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ֆինանսական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ներդրումները</w:t>
            </w:r>
            <w:r w:rsidR="006D1E22" w:rsidRPr="002863DB">
              <w:rPr>
                <w:rFonts w:ascii="Times New Roman" w:hAnsi="Times New Roman"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noProof/>
              </w:rPr>
              <w:t>նշելով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նախագծի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ընդհանուր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արժեքի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մեջ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համաֆինանսավորմա</w:t>
            </w:r>
            <w:r w:rsidR="00F24747">
              <w:rPr>
                <w:rFonts w:ascii="Sylfaen" w:hAnsi="Sylfaen" w:cs="Sylfaen"/>
                <w:noProof/>
              </w:rPr>
              <w:t>մբ</w:t>
            </w:r>
            <w:r w:rsidR="00F24747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ծածկվող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տոկոսի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չափը։</w:t>
            </w:r>
          </w:p>
        </w:tc>
        <w:tc>
          <w:tcPr>
            <w:tcW w:w="3341" w:type="dxa"/>
          </w:tcPr>
          <w:p w14:paraId="39337D32" w14:textId="3DA6437B" w:rsidR="006D1E22" w:rsidRPr="002863DB" w:rsidRDefault="002D62D5" w:rsidP="00F040B0">
            <w:pPr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6D1E22" w:rsidRPr="002863DB">
              <w:rPr>
                <w:rFonts w:ascii="Sylfaen" w:hAnsi="Sylfaen" w:cs="Sylfaen"/>
                <w:noProof/>
              </w:rPr>
              <w:t>Ապահովե</w:t>
            </w:r>
            <w:r w:rsidR="006D1E22" w:rsidRPr="002863DB">
              <w:rPr>
                <w:rFonts w:ascii="Times New Roman" w:hAnsi="Times New Roman"/>
                <w:noProof/>
              </w:rPr>
              <w:t>’</w:t>
            </w:r>
            <w:r w:rsidR="006D1E22" w:rsidRPr="002863DB">
              <w:rPr>
                <w:rFonts w:ascii="Sylfaen" w:hAnsi="Sylfaen" w:cs="Sylfaen"/>
                <w:noProof/>
              </w:rPr>
              <w:t>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թափանցիկ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և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հիմնավորված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բյուջետային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հաշվետվություն</w:t>
            </w:r>
            <w:r w:rsidR="006D1E22" w:rsidRPr="002863DB">
              <w:rPr>
                <w:rFonts w:ascii="Times New Roman" w:hAnsi="Times New Roman"/>
                <w:noProof/>
              </w:rPr>
              <w:t>: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6D1E22" w:rsidRPr="002863DB">
              <w:rPr>
                <w:rFonts w:ascii="Sylfaen" w:hAnsi="Sylfaen" w:cs="Sylfaen"/>
                <w:noProof/>
                <w:lang w:val="en-US"/>
              </w:rPr>
              <w:t>Ցուցադրե</w:t>
            </w:r>
            <w:r w:rsidR="006D1E22" w:rsidRPr="002863DB">
              <w:rPr>
                <w:rFonts w:ascii="Times New Roman" w:hAnsi="Times New Roman"/>
                <w:noProof/>
                <w:lang w:val="en-US"/>
              </w:rPr>
              <w:t>’</w:t>
            </w:r>
            <w:r w:rsidR="006D1E22" w:rsidRPr="002863DB">
              <w:rPr>
                <w:rFonts w:ascii="Sylfaen" w:hAnsi="Sylfaen" w:cs="Sylfaen"/>
                <w:noProof/>
                <w:lang w:val="en-US"/>
              </w:rPr>
              <w:t>ք</w:t>
            </w:r>
            <w:r w:rsidR="006D1E2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  <w:lang w:val="en-US"/>
              </w:rPr>
              <w:t>համատեղ</w:t>
            </w:r>
            <w:r w:rsidR="006D1E2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  <w:lang w:val="en-US"/>
              </w:rPr>
              <w:t>ներդրումներ՝</w:t>
            </w:r>
            <w:r w:rsidR="006D1E2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  <w:lang w:val="en-US"/>
              </w:rPr>
              <w:t>վստահելիությունը</w:t>
            </w:r>
            <w:r w:rsidR="006D1E2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  <w:lang w:val="en-US"/>
              </w:rPr>
              <w:t>բարձրացնելու</w:t>
            </w:r>
            <w:r w:rsidR="006D1E22"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  <w:lang w:val="en-US"/>
              </w:rPr>
              <w:t>համար։</w:t>
            </w:r>
          </w:p>
          <w:p w14:paraId="11E7C384" w14:textId="0756C188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AC4DE2" w:rsidRPr="002863DB" w14:paraId="337C23FA" w14:textId="77777777" w:rsidTr="004D24F0">
        <w:tc>
          <w:tcPr>
            <w:tcW w:w="2836" w:type="dxa"/>
          </w:tcPr>
          <w:p w14:paraId="6DD6463E" w14:textId="5DDE7161" w:rsidR="002D62D5" w:rsidRPr="002863DB" w:rsidRDefault="006D1E22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Հնարավորությունների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միջավայր</w:t>
            </w:r>
          </w:p>
        </w:tc>
        <w:tc>
          <w:tcPr>
            <w:tcW w:w="3969" w:type="dxa"/>
          </w:tcPr>
          <w:p w14:paraId="5051BD99" w14:textId="3307908D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Քաղաքականություն</w:t>
            </w:r>
            <w:r w:rsidR="006D1E22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և</w:t>
            </w:r>
            <w:r w:rsidR="006D1E22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ենթակառուցվածքներ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6D1E22" w:rsidRPr="002863DB">
              <w:rPr>
                <w:rFonts w:ascii="Sylfaen" w:hAnsi="Sylfaen" w:cs="Sylfaen"/>
                <w:noProof/>
              </w:rPr>
              <w:t>Նշե՛ք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աջակցող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քաղաքականությունները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կամ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ենթակառուցվածքները</w:t>
            </w:r>
            <w:r w:rsidR="006D1E22" w:rsidRPr="002863DB">
              <w:rPr>
                <w:rFonts w:ascii="Times New Roman" w:hAnsi="Times New Roman"/>
                <w:noProof/>
              </w:rPr>
              <w:t xml:space="preserve"> (</w:t>
            </w:r>
            <w:r w:rsidR="006D1E22" w:rsidRPr="002863DB">
              <w:rPr>
                <w:rFonts w:ascii="Sylfaen" w:hAnsi="Sylfaen" w:cs="Sylfaen"/>
                <w:noProof/>
              </w:rPr>
              <w:t>օրինակ՝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ոռոգման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համակարգեր</w:t>
            </w:r>
            <w:r w:rsidR="006D1E22" w:rsidRPr="002863DB">
              <w:rPr>
                <w:rFonts w:ascii="Times New Roman" w:hAnsi="Times New Roman"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noProof/>
              </w:rPr>
              <w:t>որակյալ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աշխատուժ</w:t>
            </w:r>
            <w:r w:rsidR="006D1E22" w:rsidRPr="002863DB">
              <w:rPr>
                <w:rFonts w:ascii="Times New Roman" w:hAnsi="Times New Roman"/>
                <w:noProof/>
              </w:rPr>
              <w:t>)</w:t>
            </w:r>
            <w:r w:rsidR="006D1E22" w:rsidRPr="002863DB">
              <w:rPr>
                <w:rFonts w:ascii="Tahoma" w:hAnsi="Tahoma" w:cs="Tahoma"/>
                <w:noProof/>
              </w:rPr>
              <w:t>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Աջակցող</w:t>
            </w:r>
            <w:r w:rsidR="006D1E22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կառույցներ՝</w:t>
            </w:r>
            <w:r w:rsidR="006D1E22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կազմակերպություններ</w:t>
            </w:r>
            <w:r w:rsidR="006D1E22" w:rsidRPr="002863DB">
              <w:rPr>
                <w:rFonts w:ascii="Times New Roman" w:hAnsi="Times New Roman"/>
                <w:b/>
                <w:bCs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փորձագետներ</w:t>
            </w:r>
            <w:r w:rsidR="006D1E22" w:rsidRPr="002863DB">
              <w:rPr>
                <w:rFonts w:ascii="Times New Roman" w:hAnsi="Times New Roman"/>
                <w:b/>
                <w:bCs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b/>
                <w:bCs/>
                <w:noProof/>
              </w:rPr>
              <w:t>խորհրդատվություն։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Նկարագրե՛ք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համագործակցությունը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կազմակերպությունների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կամ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փորձագետների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հետ</w:t>
            </w:r>
            <w:r w:rsidR="006D1E22" w:rsidRPr="002863DB">
              <w:rPr>
                <w:rFonts w:ascii="Times New Roman" w:hAnsi="Times New Roman"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noProof/>
              </w:rPr>
              <w:t>որոնք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տրամադրում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են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ռեսուրսներ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կամ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փորձագիտական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աջակցություն</w:t>
            </w:r>
          </w:p>
        </w:tc>
        <w:tc>
          <w:tcPr>
            <w:tcW w:w="3341" w:type="dxa"/>
          </w:tcPr>
          <w:p w14:paraId="6AE377E9" w14:textId="28A7D967" w:rsidR="002D62D5" w:rsidRPr="002863DB" w:rsidRDefault="002D62D5" w:rsidP="00E74FAE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6D1E22" w:rsidRPr="002863DB">
              <w:rPr>
                <w:rFonts w:ascii="Sylfaen" w:hAnsi="Sylfaen" w:cs="Sylfaen"/>
                <w:noProof/>
              </w:rPr>
              <w:t>Ընդգծե՛ք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noProof/>
              </w:rPr>
              <w:t>թե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ինչպես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է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հնարավորությունների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միջավայրը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նպաստում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նախագծի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հաջողությանը։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6D1E22" w:rsidRPr="002863DB">
              <w:rPr>
                <w:rFonts w:ascii="Sylfaen" w:hAnsi="Sylfaen" w:cs="Sylfaen"/>
                <w:noProof/>
              </w:rPr>
              <w:t>Ն</w:t>
            </w:r>
            <w:r w:rsidR="00475BFF">
              <w:rPr>
                <w:rFonts w:ascii="Sylfaen" w:hAnsi="Sylfaen" w:cs="Sylfaen"/>
                <w:noProof/>
              </w:rPr>
              <w:t>կարագր</w:t>
            </w:r>
            <w:r w:rsidR="006D1E22" w:rsidRPr="002863DB">
              <w:rPr>
                <w:rFonts w:ascii="Sylfaen" w:hAnsi="Sylfaen" w:cs="Sylfaen"/>
                <w:noProof/>
              </w:rPr>
              <w:t>ե՛ք</w:t>
            </w:r>
            <w:r w:rsidR="006D1E22" w:rsidRPr="002863DB">
              <w:rPr>
                <w:rFonts w:ascii="Times New Roman" w:hAnsi="Times New Roman"/>
                <w:noProof/>
              </w:rPr>
              <w:t xml:space="preserve">  </w:t>
            </w:r>
            <w:r w:rsidR="006D1E22" w:rsidRPr="002863DB">
              <w:rPr>
                <w:rFonts w:ascii="Sylfaen" w:hAnsi="Sylfaen" w:cs="Sylfaen"/>
                <w:noProof/>
              </w:rPr>
              <w:t>կազմակերպութ</w:t>
            </w:r>
            <w:r w:rsidR="00D05176">
              <w:rPr>
                <w:rFonts w:ascii="Sylfaen" w:hAnsi="Sylfaen" w:cs="Sylfaen"/>
                <w:noProof/>
              </w:rPr>
              <w:softHyphen/>
            </w:r>
            <w:r w:rsidR="006D1E22" w:rsidRPr="002863DB">
              <w:rPr>
                <w:rFonts w:ascii="Sylfaen" w:hAnsi="Sylfaen" w:cs="Sylfaen"/>
                <w:noProof/>
              </w:rPr>
              <w:t>յունների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noProof/>
              </w:rPr>
              <w:t>փորձագետների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, </w:t>
            </w:r>
            <w:r w:rsidR="006D1E22" w:rsidRPr="002863DB">
              <w:rPr>
                <w:rFonts w:ascii="Sylfaen" w:hAnsi="Sylfaen" w:cs="Sylfaen"/>
                <w:noProof/>
              </w:rPr>
              <w:t>խորհրդատուների</w:t>
            </w:r>
            <w:r w:rsidR="006D1E22" w:rsidRPr="002863DB">
              <w:rPr>
                <w:rFonts w:ascii="Times New Roman" w:hAnsi="Times New Roman"/>
                <w:noProof/>
              </w:rPr>
              <w:t xml:space="preserve"> </w:t>
            </w:r>
            <w:r w:rsidR="006D1E22" w:rsidRPr="002863DB">
              <w:rPr>
                <w:rFonts w:ascii="Sylfaen" w:hAnsi="Sylfaen" w:cs="Sylfaen"/>
                <w:noProof/>
              </w:rPr>
              <w:t>հետ</w:t>
            </w:r>
            <w:r w:rsidR="00475BFF" w:rsidRPr="002863DB">
              <w:rPr>
                <w:rFonts w:ascii="Sylfaen" w:hAnsi="Sylfaen" w:cs="Sylfaen"/>
                <w:noProof/>
              </w:rPr>
              <w:t xml:space="preserve"> </w:t>
            </w:r>
            <w:r w:rsidR="00D05176">
              <w:rPr>
                <w:rFonts w:ascii="Sylfaen" w:hAnsi="Sylfaen" w:cs="Sylfaen"/>
                <w:noProof/>
              </w:rPr>
              <w:t>համագործակցություն</w:t>
            </w:r>
            <w:r w:rsidR="00475BFF" w:rsidRPr="002863DB">
              <w:rPr>
                <w:rFonts w:ascii="Sylfaen" w:hAnsi="Sylfaen" w:cs="Sylfaen"/>
                <w:noProof/>
              </w:rPr>
              <w:t>ը</w:t>
            </w:r>
          </w:p>
        </w:tc>
      </w:tr>
      <w:tr w:rsidR="002D62D5" w:rsidRPr="002863DB" w14:paraId="7C6D1C09" w14:textId="77777777" w:rsidTr="004D24F0">
        <w:tc>
          <w:tcPr>
            <w:tcW w:w="2836" w:type="dxa"/>
          </w:tcPr>
          <w:p w14:paraId="3C7CEAE3" w14:textId="4617F70D" w:rsidR="002D62D5" w:rsidRPr="002863DB" w:rsidRDefault="006D1E22" w:rsidP="00F040B0">
            <w:pPr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Նորարարություն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և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կայունություն</w:t>
            </w:r>
          </w:p>
        </w:tc>
        <w:tc>
          <w:tcPr>
            <w:tcW w:w="3969" w:type="dxa"/>
          </w:tcPr>
          <w:p w14:paraId="1F4BE1BB" w14:textId="6EF030EE" w:rsidR="002D62D5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903921" w:rsidRPr="002863DB">
              <w:rPr>
                <w:rFonts w:ascii="Sylfaen" w:hAnsi="Sylfaen" w:cs="Sylfaen"/>
                <w:b/>
                <w:bCs/>
                <w:noProof/>
              </w:rPr>
              <w:t>Նորարարություն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903921" w:rsidRPr="002863DB">
              <w:rPr>
                <w:rFonts w:ascii="Sylfaen" w:hAnsi="Sylfaen" w:cs="Sylfaen"/>
                <w:noProof/>
              </w:rPr>
              <w:t>Նկարագրե՛ք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նախագծի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միջոցով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ներմուծվող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նոր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տեխնոլոգիաները</w:t>
            </w:r>
            <w:r w:rsidR="00903921" w:rsidRPr="002863DB">
              <w:rPr>
                <w:rFonts w:ascii="Times New Roman" w:hAnsi="Times New Roman"/>
                <w:noProof/>
              </w:rPr>
              <w:t xml:space="preserve">, </w:t>
            </w:r>
            <w:r w:rsidR="00903921" w:rsidRPr="002863DB">
              <w:rPr>
                <w:rFonts w:ascii="Sylfaen" w:hAnsi="Sylfaen" w:cs="Sylfaen"/>
                <w:noProof/>
              </w:rPr>
              <w:t>գործընթացները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կամ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մոտեցումները։</w:t>
            </w:r>
            <w:r w:rsidRPr="002863DB">
              <w:rPr>
                <w:rFonts w:ascii="Times New Roman" w:hAnsi="Times New Roman"/>
                <w:noProof/>
              </w:rPr>
              <w:br/>
              <w:t xml:space="preserve">- </w:t>
            </w:r>
            <w:r w:rsidR="00903921" w:rsidRPr="002863DB">
              <w:rPr>
                <w:rFonts w:ascii="Sylfaen" w:hAnsi="Sylfaen" w:cs="Sylfaen"/>
                <w:b/>
                <w:bCs/>
                <w:noProof/>
              </w:rPr>
              <w:t>Կայունություն</w:t>
            </w:r>
            <w:r w:rsidRPr="002863DB">
              <w:rPr>
                <w:rFonts w:ascii="Times New Roman" w:hAnsi="Times New Roman"/>
                <w:noProof/>
              </w:rPr>
              <w:t xml:space="preserve">: </w:t>
            </w:r>
            <w:r w:rsidR="00903921" w:rsidRPr="002863DB">
              <w:rPr>
                <w:rFonts w:ascii="Sylfaen" w:hAnsi="Sylfaen" w:cs="Sylfaen"/>
                <w:noProof/>
              </w:rPr>
              <w:t>Նշե՛ք</w:t>
            </w:r>
            <w:r w:rsidR="00903921" w:rsidRPr="002863DB">
              <w:rPr>
                <w:rFonts w:ascii="Times New Roman" w:hAnsi="Times New Roman"/>
                <w:noProof/>
              </w:rPr>
              <w:t xml:space="preserve">, </w:t>
            </w:r>
            <w:r w:rsidR="00903921" w:rsidRPr="002863DB">
              <w:rPr>
                <w:rFonts w:ascii="Sylfaen" w:hAnsi="Sylfaen" w:cs="Sylfaen"/>
                <w:noProof/>
              </w:rPr>
              <w:t>թե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ինչպես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կարող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է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նախագիծը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լինել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կայուն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բիզնեսի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և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բնապահպանական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տեսանկյուններից</w:t>
            </w:r>
            <w:r w:rsidR="00903921" w:rsidRPr="002863DB"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3341" w:type="dxa"/>
          </w:tcPr>
          <w:p w14:paraId="0931AD92" w14:textId="61CD82B4" w:rsidR="00903921" w:rsidRPr="002863DB" w:rsidRDefault="002D62D5" w:rsidP="00F040B0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903921" w:rsidRPr="002863DB">
              <w:rPr>
                <w:rFonts w:ascii="Sylfaen" w:hAnsi="Sylfaen" w:cs="Sylfaen"/>
                <w:noProof/>
              </w:rPr>
              <w:t>Ներկայացրե՛ք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306BE8">
              <w:rPr>
                <w:rFonts w:ascii="Sylfaen" w:hAnsi="Sylfaen" w:cs="Sylfaen"/>
                <w:noProof/>
              </w:rPr>
              <w:t>հստակ</w:t>
            </w:r>
            <w:r w:rsidR="00306BE8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օրինակներ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և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չափման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մեթոդներ։</w:t>
            </w:r>
          </w:p>
          <w:p w14:paraId="3D1F7F8D" w14:textId="30277F25" w:rsidR="002D62D5" w:rsidRPr="002863DB" w:rsidRDefault="002D62D5" w:rsidP="00E74FAE">
            <w:pPr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Times New Roman" w:hAnsi="Times New Roman"/>
                <w:noProof/>
              </w:rPr>
              <w:t xml:space="preserve">- </w:t>
            </w:r>
            <w:r w:rsidR="00903921" w:rsidRPr="002863DB">
              <w:rPr>
                <w:rFonts w:ascii="Sylfaen" w:hAnsi="Sylfaen" w:cs="Sylfaen"/>
                <w:noProof/>
              </w:rPr>
              <w:t>Բացատրե՛</w:t>
            </w:r>
            <w:r w:rsidR="00306BE8">
              <w:rPr>
                <w:rFonts w:ascii="Sylfaen" w:hAnsi="Sylfaen" w:cs="Sylfaen"/>
                <w:noProof/>
              </w:rPr>
              <w:t>ք</w:t>
            </w:r>
            <w:r w:rsidR="00903921" w:rsidRPr="002863DB">
              <w:rPr>
                <w:rFonts w:ascii="Times New Roman" w:hAnsi="Times New Roman"/>
                <w:noProof/>
              </w:rPr>
              <w:t xml:space="preserve">, </w:t>
            </w:r>
            <w:r w:rsidR="00903921" w:rsidRPr="002863DB">
              <w:rPr>
                <w:rFonts w:ascii="Sylfaen" w:hAnsi="Sylfaen" w:cs="Sylfaen"/>
                <w:noProof/>
              </w:rPr>
              <w:t>թե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ինչպես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նորարարությունները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կ</w:t>
            </w:r>
            <w:r w:rsidR="00903921" w:rsidRPr="002863DB">
              <w:rPr>
                <w:rFonts w:ascii="Sylfaen" w:hAnsi="Sylfaen" w:cs="Sylfaen"/>
                <w:noProof/>
                <w:lang w:val="hy-AM"/>
              </w:rPr>
              <w:t>հաղթահարեն</w:t>
            </w:r>
            <w:r w:rsidR="00903921" w:rsidRPr="002863DB">
              <w:rPr>
                <w:rFonts w:ascii="Times New Roman" w:hAnsi="Times New Roman"/>
                <w:noProof/>
                <w:lang w:val="hy-AM"/>
              </w:rPr>
              <w:t xml:space="preserve"> </w:t>
            </w:r>
            <w:r w:rsidR="00306BE8">
              <w:rPr>
                <w:rFonts w:ascii="Sylfaen" w:hAnsi="Sylfaen" w:cs="Sylfaen"/>
                <w:noProof/>
              </w:rPr>
              <w:t>ծագած</w:t>
            </w:r>
            <w:r w:rsidR="00306BE8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մարտահրավերները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և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կնպաստեն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երկարաժամկետ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լուծումներին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ու</w:t>
            </w:r>
            <w:r w:rsidR="00903921" w:rsidRPr="002863DB">
              <w:rPr>
                <w:rFonts w:ascii="Times New Roman" w:hAnsi="Times New Roman"/>
                <w:noProof/>
              </w:rPr>
              <w:t xml:space="preserve"> </w:t>
            </w:r>
            <w:r w:rsidR="00903921" w:rsidRPr="002863DB">
              <w:rPr>
                <w:rFonts w:ascii="Sylfaen" w:hAnsi="Sylfaen" w:cs="Sylfaen"/>
                <w:noProof/>
              </w:rPr>
              <w:t>կայունությանը։</w:t>
            </w:r>
          </w:p>
        </w:tc>
      </w:tr>
    </w:tbl>
    <w:p w14:paraId="73C5405B" w14:textId="77777777" w:rsidR="000002AE" w:rsidRPr="002863DB" w:rsidRDefault="000002AE" w:rsidP="00F040B0">
      <w:pPr>
        <w:jc w:val="both"/>
        <w:rPr>
          <w:rFonts w:ascii="Times New Roman" w:hAnsi="Times New Roman" w:cs="Times New Roman"/>
          <w:b/>
          <w:bCs/>
          <w:noProof/>
        </w:rPr>
      </w:pPr>
    </w:p>
    <w:p w14:paraId="00D980FB" w14:textId="4B323C2D" w:rsidR="002D62D5" w:rsidRPr="002863DB" w:rsidRDefault="009734BE" w:rsidP="00F040B0">
      <w:pPr>
        <w:pStyle w:val="Heading2"/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Մաս</w:t>
      </w:r>
      <w:r w:rsidR="002D62D5" w:rsidRPr="002863DB">
        <w:rPr>
          <w:rFonts w:ascii="Times New Roman" w:hAnsi="Times New Roman" w:cs="Times New Roman"/>
          <w:noProof/>
        </w:rPr>
        <w:t xml:space="preserve"> 2: </w:t>
      </w:r>
      <w:r w:rsidRPr="002863DB">
        <w:rPr>
          <w:rFonts w:ascii="Sylfaen" w:hAnsi="Sylfaen" w:cs="Sylfaen"/>
          <w:noProof/>
        </w:rPr>
        <w:t>Չափանիշներ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գնահատողների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</w:t>
      </w:r>
    </w:p>
    <w:p w14:paraId="3335CC77" w14:textId="1607081F" w:rsidR="002D62D5" w:rsidRPr="002863DB" w:rsidRDefault="009734BE" w:rsidP="00F040B0">
      <w:pPr>
        <w:jc w:val="both"/>
        <w:rPr>
          <w:rFonts w:ascii="Times New Roman" w:hAnsi="Times New Roman" w:cs="Times New Roman"/>
          <w:noProof/>
        </w:rPr>
      </w:pPr>
      <w:r w:rsidRPr="002863DB">
        <w:rPr>
          <w:rFonts w:ascii="Sylfaen" w:hAnsi="Sylfaen" w:cs="Sylfaen"/>
          <w:noProof/>
        </w:rPr>
        <w:t>Հետևողականություն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="00023C86">
        <w:rPr>
          <w:rFonts w:ascii="Sylfaen" w:hAnsi="Sylfaen" w:cs="Sylfaen"/>
          <w:noProof/>
        </w:rPr>
        <w:t>անաչառ</w:t>
      </w:r>
      <w:r w:rsidR="00023C86" w:rsidRPr="002863DB">
        <w:rPr>
          <w:rFonts w:ascii="Sylfaen" w:hAnsi="Sylfaen" w:cs="Sylfaen"/>
          <w:noProof/>
        </w:rPr>
        <w:t>ություն</w:t>
      </w:r>
      <w:r w:rsidR="00023C86"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ապահովելու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գնահատողներն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առաջարկները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կգնահատեն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հետևյալ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մանրամասն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չափանիշների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հիման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վրա՝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օգտագործելով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համակարգ։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Յուրաքանչյուր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նախագիծ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ստանում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գնահատական</w:t>
      </w:r>
      <w:r w:rsidRPr="002863DB">
        <w:rPr>
          <w:rFonts w:ascii="Times New Roman" w:hAnsi="Times New Roman" w:cs="Times New Roman"/>
          <w:noProof/>
        </w:rPr>
        <w:t xml:space="preserve"> 1-</w:t>
      </w:r>
      <w:r w:rsidRPr="002863DB">
        <w:rPr>
          <w:rFonts w:ascii="Sylfaen" w:hAnsi="Sylfaen" w:cs="Sylfaen"/>
          <w:noProof/>
        </w:rPr>
        <w:t>ից</w:t>
      </w:r>
      <w:r w:rsidRPr="002863DB">
        <w:rPr>
          <w:rFonts w:ascii="Times New Roman" w:hAnsi="Times New Roman" w:cs="Times New Roman"/>
          <w:noProof/>
        </w:rPr>
        <w:t xml:space="preserve"> 10-</w:t>
      </w:r>
      <w:r w:rsidRPr="002863DB">
        <w:rPr>
          <w:rFonts w:ascii="Sylfaen" w:hAnsi="Sylfaen" w:cs="Sylfaen"/>
          <w:noProof/>
        </w:rPr>
        <w:t>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սահմաններում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յուրաքանչյուր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չափանիշի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համար։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Գնահատողները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պետք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է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այս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առաջադրանքին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մոտենան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արդարության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թափանցիկության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հետևողականության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սկզբունքով՝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իրենց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գնահատականները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համապատասխանեցնելով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ծրագրի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նպատակներին</w:t>
      </w:r>
      <w:r w:rsidRPr="002863DB">
        <w:rPr>
          <w:rFonts w:ascii="Times New Roman" w:hAnsi="Times New Roman" w:cs="Times New Roman"/>
          <w:noProof/>
        </w:rPr>
        <w:t xml:space="preserve">, </w:t>
      </w:r>
      <w:r w:rsidRPr="002863DB">
        <w:rPr>
          <w:rFonts w:ascii="Sylfaen" w:hAnsi="Sylfaen" w:cs="Sylfaen"/>
          <w:noProof/>
        </w:rPr>
        <w:t>որոնք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ուղղված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են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կլիմայական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կայուն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և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կանաչ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տնտեսական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զարգացման</w:t>
      </w:r>
      <w:r w:rsidRPr="002863DB">
        <w:rPr>
          <w:rFonts w:ascii="Times New Roman" w:hAnsi="Times New Roman" w:cs="Times New Roman"/>
          <w:noProof/>
        </w:rPr>
        <w:t xml:space="preserve"> </w:t>
      </w:r>
      <w:r w:rsidRPr="002863DB">
        <w:rPr>
          <w:rFonts w:ascii="Sylfaen" w:hAnsi="Sylfaen" w:cs="Sylfaen"/>
          <w:noProof/>
        </w:rPr>
        <w:t>խթանմանը։</w:t>
      </w:r>
    </w:p>
    <w:tbl>
      <w:tblPr>
        <w:tblStyle w:val="TableGrid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4395"/>
        <w:gridCol w:w="3118"/>
        <w:gridCol w:w="992"/>
      </w:tblGrid>
      <w:tr w:rsidR="0046793B" w:rsidRPr="002863DB" w14:paraId="4026FBEB" w14:textId="77777777" w:rsidTr="004D24F0">
        <w:trPr>
          <w:trHeight w:val="580"/>
        </w:trPr>
        <w:tc>
          <w:tcPr>
            <w:tcW w:w="2410" w:type="dxa"/>
            <w:gridSpan w:val="2"/>
            <w:hideMark/>
          </w:tcPr>
          <w:p w14:paraId="7F733E71" w14:textId="785FE440" w:rsidR="00AC4DE2" w:rsidRPr="002863DB" w:rsidRDefault="009734BE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lastRenderedPageBreak/>
              <w:t>Չափանիշ</w:t>
            </w:r>
          </w:p>
        </w:tc>
        <w:tc>
          <w:tcPr>
            <w:tcW w:w="4395" w:type="dxa"/>
            <w:hideMark/>
          </w:tcPr>
          <w:p w14:paraId="032F7C60" w14:textId="40A72E54" w:rsidR="00AC4DE2" w:rsidRPr="002863DB" w:rsidRDefault="0046793B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Գնահատման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նկարագրություն</w:t>
            </w:r>
          </w:p>
        </w:tc>
        <w:tc>
          <w:tcPr>
            <w:tcW w:w="3118" w:type="dxa"/>
            <w:hideMark/>
          </w:tcPr>
          <w:p w14:paraId="4FC32426" w14:textId="26CF44DC" w:rsidR="00AC4DE2" w:rsidRPr="002863DB" w:rsidRDefault="0046793B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Գնահատ</w:t>
            </w:r>
            <w:r w:rsidR="00D236C4">
              <w:rPr>
                <w:rFonts w:ascii="Sylfaen" w:hAnsi="Sylfaen" w:cs="Sylfaen"/>
                <w:b/>
                <w:bCs/>
                <w:noProof/>
              </w:rPr>
              <w:t>մ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ան</w:t>
            </w:r>
            <w:r w:rsidR="00D236C4">
              <w:rPr>
                <w:rFonts w:ascii="Sylfaen" w:hAnsi="Sylfaen" w:cs="Sylfaen"/>
                <w:b/>
                <w:bCs/>
                <w:noProof/>
              </w:rPr>
              <w:t xml:space="preserve"> միջակայք</w:t>
            </w:r>
          </w:p>
        </w:tc>
        <w:tc>
          <w:tcPr>
            <w:tcW w:w="992" w:type="dxa"/>
            <w:hideMark/>
          </w:tcPr>
          <w:p w14:paraId="0C4EA545" w14:textId="124A2058" w:rsidR="00AC4DE2" w:rsidRPr="002863DB" w:rsidRDefault="006C08C1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Sylfaen" w:hAnsi="Sylfaen" w:cs="Sylfaen"/>
                <w:b/>
                <w:bCs/>
                <w:noProof/>
              </w:rPr>
              <w:t xml:space="preserve">Տոկոսային </w:t>
            </w:r>
            <w:r w:rsidR="0046793B" w:rsidRPr="002863DB">
              <w:rPr>
                <w:rFonts w:ascii="Sylfaen" w:hAnsi="Sylfaen" w:cs="Sylfaen"/>
                <w:b/>
                <w:bCs/>
                <w:noProof/>
              </w:rPr>
              <w:t>Կշիռ</w:t>
            </w:r>
            <w:r w:rsidR="0046793B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AC4DE2" w:rsidRPr="002863DB">
              <w:rPr>
                <w:rFonts w:ascii="Times New Roman" w:hAnsi="Times New Roman"/>
                <w:b/>
                <w:bCs/>
                <w:noProof/>
              </w:rPr>
              <w:t>(%)</w:t>
            </w:r>
          </w:p>
        </w:tc>
      </w:tr>
      <w:tr w:rsidR="0046793B" w:rsidRPr="002863DB" w14:paraId="0FA63739" w14:textId="77777777" w:rsidTr="004D24F0">
        <w:trPr>
          <w:trHeight w:val="870"/>
        </w:trPr>
        <w:tc>
          <w:tcPr>
            <w:tcW w:w="2410" w:type="dxa"/>
            <w:gridSpan w:val="2"/>
            <w:hideMark/>
          </w:tcPr>
          <w:p w14:paraId="329B3486" w14:textId="55F99124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Շահառուների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ներառում</w:t>
            </w:r>
          </w:p>
        </w:tc>
        <w:tc>
          <w:tcPr>
            <w:tcW w:w="4395" w:type="dxa"/>
            <w:hideMark/>
          </w:tcPr>
          <w:p w14:paraId="27443A38" w14:textId="78917D37" w:rsidR="0046793B" w:rsidRPr="002863DB" w:rsidRDefault="0046793B" w:rsidP="00F040B0">
            <w:pPr>
              <w:spacing w:after="0"/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Sylfaen" w:hAnsi="Sylfaen" w:cs="Sylfaen"/>
                <w:noProof/>
                <w:lang w:val="en-US"/>
              </w:rPr>
              <w:t>Գնահատե</w:t>
            </w:r>
            <w:r w:rsidRPr="002863DB">
              <w:rPr>
                <w:rFonts w:ascii="Times New Roman" w:hAnsi="Times New Roman"/>
                <w:noProof/>
                <w:lang w:val="en-US"/>
              </w:rPr>
              <w:t>’</w:t>
            </w:r>
            <w:r w:rsidRPr="002863DB">
              <w:rPr>
                <w:rFonts w:ascii="Sylfaen" w:hAnsi="Sylfaen" w:cs="Sylfaen"/>
                <w:noProof/>
                <w:lang w:val="en-US"/>
              </w:rPr>
              <w:t>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թե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արդյոք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ներկայացված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տվյալները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իրատեսական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են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և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ներառում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են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թե՛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ուղղ</w:t>
            </w:r>
            <w:r w:rsidR="008A6040">
              <w:rPr>
                <w:rFonts w:ascii="Sylfaen" w:hAnsi="Sylfaen" w:cs="Sylfaen"/>
                <w:noProof/>
                <w:lang w:val="en-US"/>
              </w:rPr>
              <w:t>ակի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թե՛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անուղղակի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շահառուներին։</w:t>
            </w:r>
          </w:p>
          <w:p w14:paraId="073ABD78" w14:textId="5E98CED9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118" w:type="dxa"/>
            <w:hideMark/>
          </w:tcPr>
          <w:p w14:paraId="73834E53" w14:textId="7B1D8C00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ցածր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ներառականություն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Times New Roman" w:hAnsi="Times New Roman"/>
                <w:noProof/>
              </w:rPr>
              <w:t>10 (</w:t>
            </w:r>
            <w:r w:rsidR="0046793B" w:rsidRPr="002863DB">
              <w:rPr>
                <w:rFonts w:ascii="Sylfaen" w:hAnsi="Sylfaen" w:cs="Sylfaen"/>
                <w:noProof/>
              </w:rPr>
              <w:t>բարձր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ներառականություն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0F60CD07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15%</w:t>
            </w:r>
          </w:p>
        </w:tc>
      </w:tr>
      <w:tr w:rsidR="0046793B" w:rsidRPr="002863DB" w14:paraId="17348EC6" w14:textId="77777777" w:rsidTr="004D24F0">
        <w:trPr>
          <w:trHeight w:val="870"/>
        </w:trPr>
        <w:tc>
          <w:tcPr>
            <w:tcW w:w="2410" w:type="dxa"/>
            <w:gridSpan w:val="2"/>
            <w:hideMark/>
          </w:tcPr>
          <w:p w14:paraId="76A14997" w14:textId="0952E6A3" w:rsidR="00AC4DE2" w:rsidRPr="002863DB" w:rsidRDefault="0046793B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Հիմնական</w:t>
            </w:r>
            <w:r w:rsidR="008E3BA2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8E3BA2" w:rsidRPr="002863DB">
              <w:rPr>
                <w:rFonts w:ascii="Sylfaen" w:hAnsi="Sylfaen" w:cs="Sylfaen"/>
                <w:b/>
                <w:bCs/>
                <w:noProof/>
              </w:rPr>
              <w:t>թեմա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տիկ</w:t>
            </w:r>
            <w:r w:rsidR="008E3BA2"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="008E3BA2" w:rsidRPr="002863DB">
              <w:rPr>
                <w:rFonts w:ascii="Sylfaen" w:hAnsi="Sylfaen" w:cs="Sylfaen"/>
                <w:b/>
                <w:bCs/>
                <w:noProof/>
              </w:rPr>
              <w:t>համապատասխանություն</w:t>
            </w:r>
          </w:p>
        </w:tc>
        <w:tc>
          <w:tcPr>
            <w:tcW w:w="4395" w:type="dxa"/>
            <w:hideMark/>
          </w:tcPr>
          <w:p w14:paraId="1EC216F6" w14:textId="6FF96271" w:rsidR="0046793B" w:rsidRPr="002863DB" w:rsidRDefault="0046793B" w:rsidP="00F040B0">
            <w:pPr>
              <w:spacing w:after="0"/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Sylfaen" w:hAnsi="Sylfaen" w:cs="Sylfaen"/>
                <w:noProof/>
                <w:lang w:val="en-US"/>
              </w:rPr>
              <w:t>Գնահատե՛ք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նախագծի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համապատասխանությունը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հիմնական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թեմատիկ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ուղղություններին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(</w:t>
            </w:r>
            <w:r w:rsidRPr="002863DB">
              <w:rPr>
                <w:rFonts w:ascii="Sylfaen" w:hAnsi="Sylfaen" w:cs="Sylfaen"/>
                <w:noProof/>
                <w:lang w:val="en-US"/>
              </w:rPr>
              <w:t>օրինակ՝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կլիմայի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դիմակ</w:t>
            </w:r>
            <w:r w:rsidR="008A6040">
              <w:rPr>
                <w:rFonts w:ascii="Sylfaen" w:hAnsi="Sylfaen" w:cs="Sylfaen"/>
                <w:noProof/>
                <w:lang w:val="en-US"/>
              </w:rPr>
              <w:t>այ</w:t>
            </w:r>
            <w:r w:rsidRPr="002863DB">
              <w:rPr>
                <w:rFonts w:ascii="Sylfaen" w:hAnsi="Sylfaen" w:cs="Sylfaen"/>
                <w:noProof/>
                <w:lang w:val="en-US"/>
              </w:rPr>
              <w:t>ունություն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կայունություն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կլիմայի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936DE8">
              <w:rPr>
                <w:rFonts w:ascii="Sylfaen" w:hAnsi="Sylfaen" w:cs="Sylfaen"/>
                <w:noProof/>
                <w:lang w:val="en-US"/>
              </w:rPr>
              <w:t>հարմարողականություն</w:t>
            </w:r>
            <w:r w:rsidRPr="002863DB">
              <w:rPr>
                <w:rFonts w:ascii="Times New Roman" w:hAnsi="Times New Roman"/>
                <w:noProof/>
                <w:lang w:val="en-US"/>
              </w:rPr>
              <w:t>)</w:t>
            </w:r>
            <w:r w:rsidRPr="002863DB">
              <w:rPr>
                <w:rFonts w:ascii="Tahoma" w:hAnsi="Tahoma" w:cs="Tahoma"/>
                <w:noProof/>
                <w:lang w:val="en-US"/>
              </w:rPr>
              <w:t>։</w:t>
            </w:r>
          </w:p>
          <w:p w14:paraId="2491156D" w14:textId="747A9C10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118" w:type="dxa"/>
            <w:hideMark/>
          </w:tcPr>
          <w:p w14:paraId="6CEFBBE7" w14:textId="3B576466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համապատասխանության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ցածր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մակարդակ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="0046793B" w:rsidRPr="002863DB">
              <w:rPr>
                <w:rFonts w:ascii="Sylfaen" w:hAnsi="Sylfaen" w:cs="Sylfaen"/>
                <w:noProof/>
              </w:rPr>
              <w:t>համապատասխանության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բարձր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մակարդակ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44088DCB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10%</w:t>
            </w:r>
          </w:p>
        </w:tc>
      </w:tr>
      <w:tr w:rsidR="0046793B" w:rsidRPr="002863DB" w14:paraId="1C27C1BE" w14:textId="77777777" w:rsidTr="004D24F0">
        <w:trPr>
          <w:trHeight w:val="1160"/>
        </w:trPr>
        <w:tc>
          <w:tcPr>
            <w:tcW w:w="2410" w:type="dxa"/>
            <w:gridSpan w:val="2"/>
            <w:hideMark/>
          </w:tcPr>
          <w:p w14:paraId="5655F63B" w14:textId="20AFED6E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Երկրորդ</w:t>
            </w:r>
            <w:r w:rsidR="0046793B" w:rsidRPr="002863DB">
              <w:rPr>
                <w:rFonts w:ascii="Sylfaen" w:hAnsi="Sylfaen" w:cs="Sylfaen"/>
                <w:b/>
                <w:bCs/>
                <w:noProof/>
              </w:rPr>
              <w:t>ական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թեմա</w:t>
            </w:r>
            <w:r w:rsidR="0046793B" w:rsidRPr="002863DB">
              <w:rPr>
                <w:rFonts w:ascii="Sylfaen" w:hAnsi="Sylfaen" w:cs="Sylfaen"/>
                <w:b/>
                <w:bCs/>
                <w:noProof/>
              </w:rPr>
              <w:t>տիկ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համապատասխանություն</w:t>
            </w:r>
          </w:p>
        </w:tc>
        <w:tc>
          <w:tcPr>
            <w:tcW w:w="4395" w:type="dxa"/>
            <w:hideMark/>
          </w:tcPr>
          <w:p w14:paraId="613E88D9" w14:textId="76317096" w:rsidR="0046793B" w:rsidRPr="002863DB" w:rsidRDefault="0046793B" w:rsidP="00F040B0">
            <w:pPr>
              <w:spacing w:after="0"/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Sylfaen" w:hAnsi="Sylfaen" w:cs="Sylfaen"/>
                <w:noProof/>
                <w:lang w:val="en-US"/>
              </w:rPr>
              <w:t>Գնահատե՛ք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նախագծի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ներդրումը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երկրորդական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թեմատիկ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ոլորտներում՝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ընդլայնելով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համապատասխա</w:t>
            </w:r>
            <w:r w:rsidR="00845C28">
              <w:rPr>
                <w:rFonts w:ascii="Sylfaen" w:hAnsi="Sylfaen" w:cs="Sylfaen"/>
                <w:noProof/>
                <w:lang w:val="en-US"/>
              </w:rPr>
              <w:softHyphen/>
            </w:r>
            <w:r w:rsidRPr="002863DB">
              <w:rPr>
                <w:rFonts w:ascii="Sylfaen" w:hAnsi="Sylfaen" w:cs="Sylfaen"/>
                <w:noProof/>
                <w:lang w:val="en-US"/>
              </w:rPr>
              <w:t>նությունը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ծրագրի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="00936DE8">
              <w:rPr>
                <w:rFonts w:ascii="Sylfaen" w:hAnsi="Sylfaen"/>
                <w:noProof/>
                <w:lang w:val="en-US"/>
              </w:rPr>
              <w:t>ընդ</w:t>
            </w:r>
            <w:r w:rsidRPr="002863DB">
              <w:rPr>
                <w:rFonts w:ascii="Sylfaen" w:hAnsi="Sylfaen" w:cs="Sylfaen"/>
                <w:noProof/>
                <w:lang w:val="en-US"/>
              </w:rPr>
              <w:t>լայն</w:t>
            </w:r>
            <w:r w:rsidR="00936DE8">
              <w:rPr>
                <w:rFonts w:ascii="Sylfaen" w:hAnsi="Sylfaen" w:cs="Sylfaen"/>
                <w:noProof/>
                <w:lang w:val="en-US"/>
              </w:rPr>
              <w:t>ված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նպատակներին։</w:t>
            </w:r>
          </w:p>
          <w:p w14:paraId="3AD40708" w14:textId="6A47D836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118" w:type="dxa"/>
            <w:hideMark/>
          </w:tcPr>
          <w:p w14:paraId="731E9053" w14:textId="5A1F40F5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ցածր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ներդրում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Times New Roman" w:hAnsi="Times New Roman"/>
                <w:noProof/>
              </w:rPr>
              <w:t>10 (</w:t>
            </w:r>
            <w:r w:rsidR="0046793B" w:rsidRPr="002863DB">
              <w:rPr>
                <w:rFonts w:ascii="Sylfaen" w:hAnsi="Sylfaen" w:cs="Sylfaen"/>
                <w:noProof/>
              </w:rPr>
              <w:t>բարձր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ներդրում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7693B8DC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5%</w:t>
            </w:r>
          </w:p>
        </w:tc>
      </w:tr>
      <w:tr w:rsidR="0046793B" w:rsidRPr="002863DB" w14:paraId="7ABDCBF5" w14:textId="77777777" w:rsidTr="004D24F0">
        <w:trPr>
          <w:trHeight w:val="870"/>
        </w:trPr>
        <w:tc>
          <w:tcPr>
            <w:tcW w:w="2410" w:type="dxa"/>
            <w:gridSpan w:val="2"/>
            <w:hideMark/>
          </w:tcPr>
          <w:p w14:paraId="3C404634" w14:textId="253AB127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Կառավարության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հետաքրքրություն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և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սիներգիա</w:t>
            </w:r>
          </w:p>
        </w:tc>
        <w:tc>
          <w:tcPr>
            <w:tcW w:w="4395" w:type="dxa"/>
            <w:hideMark/>
          </w:tcPr>
          <w:p w14:paraId="01B7BEBF" w14:textId="14D640CD" w:rsidR="0046793B" w:rsidRPr="002863DB" w:rsidRDefault="0046793B" w:rsidP="00F040B0">
            <w:pPr>
              <w:spacing w:after="0"/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Sylfaen" w:hAnsi="Sylfaen" w:cs="Sylfaen"/>
                <w:noProof/>
                <w:lang w:val="en-US"/>
              </w:rPr>
              <w:t>Գնահատե՛ք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նախագծի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համապատասխանությունը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կառավարության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ռազմավարություն</w:t>
            </w:r>
            <w:r w:rsidR="00845C28">
              <w:rPr>
                <w:rFonts w:ascii="Sylfaen" w:hAnsi="Sylfaen" w:cs="Sylfaen"/>
                <w:noProof/>
                <w:lang w:val="en-US"/>
              </w:rPr>
              <w:softHyphen/>
            </w:r>
            <w:r w:rsidRPr="002863DB">
              <w:rPr>
                <w:rFonts w:ascii="Sylfaen" w:hAnsi="Sylfaen" w:cs="Sylfaen"/>
                <w:noProof/>
                <w:lang w:val="en-US"/>
              </w:rPr>
              <w:t>ներին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քաղաքականություններին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և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դրա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համադրման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աստիճանը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ընթացիկ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նախաձեռնությունների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հետ։</w:t>
            </w:r>
          </w:p>
          <w:p w14:paraId="08D20ADE" w14:textId="0A33D67A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118" w:type="dxa"/>
            <w:hideMark/>
          </w:tcPr>
          <w:p w14:paraId="7CF78F2E" w14:textId="0CCF21AF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համապատասխանության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ցածր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մակարդակ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="0046793B" w:rsidRPr="002863DB">
              <w:rPr>
                <w:rFonts w:ascii="Sylfaen" w:hAnsi="Sylfaen" w:cs="Sylfaen"/>
                <w:noProof/>
              </w:rPr>
              <w:t>համապատասխանության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բարձր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մակարդակ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403CE22E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10%</w:t>
            </w:r>
          </w:p>
        </w:tc>
      </w:tr>
      <w:tr w:rsidR="0046793B" w:rsidRPr="002863DB" w14:paraId="6A77B3BC" w14:textId="77777777" w:rsidTr="004D24F0">
        <w:trPr>
          <w:trHeight w:val="1034"/>
        </w:trPr>
        <w:tc>
          <w:tcPr>
            <w:tcW w:w="2410" w:type="dxa"/>
            <w:gridSpan w:val="2"/>
            <w:hideMark/>
          </w:tcPr>
          <w:p w14:paraId="5E46809F" w14:textId="3749A54E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Կրկնօրինակման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հնարավորություն</w:t>
            </w:r>
          </w:p>
        </w:tc>
        <w:tc>
          <w:tcPr>
            <w:tcW w:w="4395" w:type="dxa"/>
            <w:hideMark/>
          </w:tcPr>
          <w:p w14:paraId="51C12F19" w14:textId="4D42794B" w:rsidR="00AC4DE2" w:rsidRPr="002863DB" w:rsidRDefault="0046793B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noProof/>
                <w:lang w:val="en-US"/>
              </w:rPr>
              <w:t>Գնահատե՛ք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նախագծի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հնարավորությունը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հարմարեցվելու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կամ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մասշտաբավորվելու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այլ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համատեքստերում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կամ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տարածաշրջաններում։</w:t>
            </w:r>
          </w:p>
        </w:tc>
        <w:tc>
          <w:tcPr>
            <w:tcW w:w="3118" w:type="dxa"/>
            <w:hideMark/>
          </w:tcPr>
          <w:p w14:paraId="7B38BC07" w14:textId="1A4AD4FD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ցածր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ներուժ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Times New Roman" w:hAnsi="Times New Roman"/>
                <w:noProof/>
              </w:rPr>
              <w:t>10 (</w:t>
            </w:r>
            <w:r w:rsidR="0046793B" w:rsidRPr="002863DB">
              <w:rPr>
                <w:rFonts w:ascii="Sylfaen" w:hAnsi="Sylfaen" w:cs="Sylfaen"/>
                <w:noProof/>
              </w:rPr>
              <w:t>բարձր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ներուժ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4A92529A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10%</w:t>
            </w:r>
          </w:p>
        </w:tc>
      </w:tr>
      <w:tr w:rsidR="0046793B" w:rsidRPr="002863DB" w14:paraId="07349925" w14:textId="77777777" w:rsidTr="004D24F0">
        <w:trPr>
          <w:trHeight w:val="870"/>
        </w:trPr>
        <w:tc>
          <w:tcPr>
            <w:tcW w:w="2410" w:type="dxa"/>
            <w:gridSpan w:val="2"/>
            <w:hideMark/>
          </w:tcPr>
          <w:p w14:paraId="0D3732AE" w14:textId="0A341B60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Աջակցող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կառո</w:t>
            </w:r>
            <w:r w:rsidR="00770D41">
              <w:rPr>
                <w:rFonts w:ascii="Sylfaen" w:hAnsi="Sylfaen" w:cs="Sylfaen"/>
                <w:b/>
                <w:bCs/>
                <w:noProof/>
              </w:rPr>
              <w:t>ւյց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ներ</w:t>
            </w:r>
          </w:p>
        </w:tc>
        <w:tc>
          <w:tcPr>
            <w:tcW w:w="4395" w:type="dxa"/>
            <w:hideMark/>
          </w:tcPr>
          <w:p w14:paraId="199FE899" w14:textId="0C0ADF49" w:rsidR="00AC4DE2" w:rsidRPr="002863DB" w:rsidRDefault="0046793B" w:rsidP="00E74FAE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noProof/>
              </w:rPr>
              <w:t>Գնահատե՛ք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նախագծի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հաջող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իրականացման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համար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հասանելի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աջակցող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կառույցների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համապատասխանությունն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ու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="008638EE">
              <w:rPr>
                <w:rFonts w:ascii="Sylfaen" w:hAnsi="Sylfaen"/>
                <w:noProof/>
              </w:rPr>
              <w:t>ներ</w:t>
            </w:r>
            <w:r w:rsidRPr="002863DB">
              <w:rPr>
                <w:rFonts w:ascii="Sylfaen" w:hAnsi="Sylfaen" w:cs="Sylfaen"/>
                <w:noProof/>
              </w:rPr>
              <w:t>ուժը։</w:t>
            </w:r>
          </w:p>
        </w:tc>
        <w:tc>
          <w:tcPr>
            <w:tcW w:w="3118" w:type="dxa"/>
            <w:hideMark/>
          </w:tcPr>
          <w:p w14:paraId="26AAEF94" w14:textId="038F4E11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թույլ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կառուցվածքներ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="0046793B" w:rsidRPr="002863DB">
              <w:rPr>
                <w:rFonts w:ascii="Sylfaen" w:hAnsi="Sylfaen" w:cs="Sylfaen"/>
                <w:noProof/>
              </w:rPr>
              <w:t>ուժեղ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կառուցվածքներ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06B5CAE0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5%</w:t>
            </w:r>
          </w:p>
        </w:tc>
      </w:tr>
      <w:tr w:rsidR="0046793B" w:rsidRPr="002863DB" w14:paraId="34B4B0F3" w14:textId="77777777" w:rsidTr="004D24F0">
        <w:trPr>
          <w:trHeight w:val="1160"/>
        </w:trPr>
        <w:tc>
          <w:tcPr>
            <w:tcW w:w="2410" w:type="dxa"/>
            <w:gridSpan w:val="2"/>
            <w:hideMark/>
          </w:tcPr>
          <w:p w14:paraId="07E3C28A" w14:textId="51949165" w:rsidR="00AC4DE2" w:rsidRPr="002863DB" w:rsidRDefault="00952AE6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Sylfaen" w:hAnsi="Sylfaen" w:cs="Sylfaen"/>
                <w:b/>
                <w:bCs/>
                <w:noProof/>
              </w:rPr>
              <w:t xml:space="preserve">Բարենպաստ </w:t>
            </w:r>
            <w:r w:rsidR="008E3BA2" w:rsidRPr="002863DB">
              <w:rPr>
                <w:rFonts w:ascii="Sylfaen" w:hAnsi="Sylfaen" w:cs="Sylfaen"/>
                <w:b/>
                <w:bCs/>
                <w:noProof/>
              </w:rPr>
              <w:t>միջավայր</w:t>
            </w:r>
          </w:p>
        </w:tc>
        <w:tc>
          <w:tcPr>
            <w:tcW w:w="4395" w:type="dxa"/>
            <w:hideMark/>
          </w:tcPr>
          <w:p w14:paraId="47AACE0C" w14:textId="4B9AA5EF" w:rsidR="00AC4DE2" w:rsidRPr="004D24F0" w:rsidRDefault="0046793B">
            <w:pPr>
              <w:spacing w:after="0"/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Sylfaen" w:hAnsi="Sylfaen" w:cs="Sylfaen"/>
                <w:noProof/>
                <w:lang w:val="en-US"/>
              </w:rPr>
              <w:t>Գնահատե՛ք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թե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որքանով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է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նախագծի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իրականացումը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աջակցվում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հնարավորություն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ստեղծող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միջավայրի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(</w:t>
            </w:r>
            <w:r w:rsidRPr="002863DB">
              <w:rPr>
                <w:rFonts w:ascii="Sylfaen" w:hAnsi="Sylfaen" w:cs="Sylfaen"/>
                <w:noProof/>
                <w:lang w:val="en-US"/>
              </w:rPr>
              <w:t>քաղաքականություններ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ենթակառուցվածքներ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մարդկային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ռեսուրսներ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)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կողմից։</w:t>
            </w:r>
            <w:r w:rsidR="00F27D77">
              <w:rPr>
                <w:rFonts w:ascii="Sylfaen" w:hAnsi="Sylfaen" w:cs="Sylfaen"/>
                <w:noProof/>
                <w:lang w:val="en-US"/>
              </w:rPr>
              <w:t xml:space="preserve"> </w:t>
            </w:r>
          </w:p>
        </w:tc>
        <w:tc>
          <w:tcPr>
            <w:tcW w:w="3118" w:type="dxa"/>
            <w:hideMark/>
          </w:tcPr>
          <w:p w14:paraId="7EAF78C0" w14:textId="368ACE1B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թույլ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միջավայր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="0046793B" w:rsidRPr="002863DB">
              <w:rPr>
                <w:rFonts w:ascii="Sylfaen" w:hAnsi="Sylfaen" w:cs="Sylfaen"/>
                <w:noProof/>
              </w:rPr>
              <w:t>ուժեղ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միջավայր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2CB84826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5%</w:t>
            </w:r>
          </w:p>
        </w:tc>
      </w:tr>
      <w:tr w:rsidR="00642666" w:rsidRPr="002863DB" w14:paraId="2D580821" w14:textId="77777777" w:rsidTr="004D24F0">
        <w:trPr>
          <w:trHeight w:val="558"/>
        </w:trPr>
        <w:tc>
          <w:tcPr>
            <w:tcW w:w="2410" w:type="dxa"/>
            <w:gridSpan w:val="2"/>
            <w:hideMark/>
          </w:tcPr>
          <w:p w14:paraId="12F51746" w14:textId="72F25003" w:rsidR="00AC4DE2" w:rsidRPr="002863DB" w:rsidRDefault="00952AE6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952AE6">
              <w:rPr>
                <w:rFonts w:ascii="Sylfaen" w:hAnsi="Sylfaen" w:cs="Sylfaen"/>
                <w:b/>
                <w:bCs/>
                <w:noProof/>
              </w:rPr>
              <w:t>Բնապահպանական կայունություն և կլիմայի հարմարվողա</w:t>
            </w:r>
            <w:r w:rsidR="00F27D77">
              <w:rPr>
                <w:rFonts w:ascii="Sylfaen" w:hAnsi="Sylfaen" w:cs="Sylfaen"/>
                <w:b/>
                <w:bCs/>
                <w:noProof/>
              </w:rPr>
              <w:softHyphen/>
            </w:r>
            <w:r w:rsidRPr="00952AE6">
              <w:rPr>
                <w:rFonts w:ascii="Sylfaen" w:hAnsi="Sylfaen" w:cs="Sylfaen"/>
                <w:b/>
                <w:bCs/>
                <w:noProof/>
              </w:rPr>
              <w:t>կանություն</w:t>
            </w:r>
          </w:p>
        </w:tc>
        <w:tc>
          <w:tcPr>
            <w:tcW w:w="4395" w:type="dxa"/>
            <w:hideMark/>
          </w:tcPr>
          <w:p w14:paraId="5F8A865C" w14:textId="54F487B6" w:rsidR="00AC4DE2" w:rsidRPr="002863DB" w:rsidRDefault="0046793B" w:rsidP="00E74FAE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noProof/>
              </w:rPr>
              <w:t>Վերլուծե՛ք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նախագծի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ներուժը՝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բարելավելու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շրջակա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միջավայրի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կայունությունը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և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խթանելու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կլիմայի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="009F33D9" w:rsidRPr="004D24F0">
              <w:rPr>
                <w:rFonts w:ascii="Sylfaen" w:hAnsi="Sylfaen" w:cs="Sylfaen"/>
                <w:bCs/>
                <w:noProof/>
              </w:rPr>
              <w:t>հարմարվողականությունը</w:t>
            </w:r>
            <w:r w:rsidRPr="00E74FAE">
              <w:rPr>
                <w:rFonts w:ascii="Sylfaen" w:hAnsi="Sylfaen" w:cs="Sylfaen"/>
                <w:noProof/>
              </w:rPr>
              <w:t>։</w:t>
            </w:r>
          </w:p>
        </w:tc>
        <w:tc>
          <w:tcPr>
            <w:tcW w:w="3118" w:type="dxa"/>
            <w:hideMark/>
          </w:tcPr>
          <w:p w14:paraId="60515E86" w14:textId="1A1B0094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="0046793B" w:rsidRPr="002863DB">
              <w:rPr>
                <w:rFonts w:ascii="Sylfaen" w:hAnsi="Sylfaen" w:cs="Sylfaen"/>
                <w:noProof/>
              </w:rPr>
              <w:t>ցածր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կայունություն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="0046793B"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="0046793B" w:rsidRPr="002863DB">
              <w:rPr>
                <w:rFonts w:ascii="Sylfaen" w:hAnsi="Sylfaen" w:cs="Sylfaen"/>
                <w:noProof/>
              </w:rPr>
              <w:t>բարձր</w:t>
            </w:r>
            <w:r w:rsidR="0046793B" w:rsidRPr="002863DB">
              <w:rPr>
                <w:rFonts w:ascii="Times New Roman" w:hAnsi="Times New Roman"/>
                <w:noProof/>
              </w:rPr>
              <w:t xml:space="preserve"> </w:t>
            </w:r>
            <w:r w:rsidR="0046793B" w:rsidRPr="002863DB">
              <w:rPr>
                <w:rFonts w:ascii="Sylfaen" w:hAnsi="Sylfaen" w:cs="Sylfaen"/>
                <w:noProof/>
              </w:rPr>
              <w:t>կայունություն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hideMark/>
          </w:tcPr>
          <w:p w14:paraId="2CA4121F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15%</w:t>
            </w:r>
          </w:p>
        </w:tc>
      </w:tr>
      <w:tr w:rsidR="00642666" w:rsidRPr="002863DB" w14:paraId="534549C7" w14:textId="77777777" w:rsidTr="006105BD">
        <w:trPr>
          <w:trHeight w:val="1043"/>
        </w:trPr>
        <w:tc>
          <w:tcPr>
            <w:tcW w:w="993" w:type="dxa"/>
            <w:vMerge w:val="restart"/>
            <w:noWrap/>
            <w:textDirection w:val="btLr"/>
          </w:tcPr>
          <w:p w14:paraId="253C9DCD" w14:textId="4D53CDA0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7E83B6" w14:textId="48C51F6F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  <w:tc>
          <w:tcPr>
            <w:tcW w:w="4395" w:type="dxa"/>
          </w:tcPr>
          <w:p w14:paraId="0D8FA67A" w14:textId="43810C64" w:rsidR="00AC4DE2" w:rsidRPr="002863DB" w:rsidRDefault="00AC4DE2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118" w:type="dxa"/>
          </w:tcPr>
          <w:p w14:paraId="5AF24320" w14:textId="4DAB6651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  <w:tc>
          <w:tcPr>
            <w:tcW w:w="992" w:type="dxa"/>
          </w:tcPr>
          <w:p w14:paraId="1B06144B" w14:textId="5E8C7683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</w:tr>
      <w:tr w:rsidR="00642666" w:rsidRPr="002863DB" w14:paraId="724F69B6" w14:textId="77777777" w:rsidTr="006105BD">
        <w:trPr>
          <w:trHeight w:val="134"/>
        </w:trPr>
        <w:tc>
          <w:tcPr>
            <w:tcW w:w="993" w:type="dxa"/>
            <w:vMerge/>
          </w:tcPr>
          <w:p w14:paraId="242C2A8A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</w:p>
        </w:tc>
        <w:tc>
          <w:tcPr>
            <w:tcW w:w="1417" w:type="dxa"/>
          </w:tcPr>
          <w:p w14:paraId="4D68C267" w14:textId="212B830F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</w:tc>
        <w:tc>
          <w:tcPr>
            <w:tcW w:w="4395" w:type="dxa"/>
          </w:tcPr>
          <w:p w14:paraId="46F6D431" w14:textId="4A4F3E8E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118" w:type="dxa"/>
          </w:tcPr>
          <w:p w14:paraId="06372F6D" w14:textId="76237BBF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  <w:tc>
          <w:tcPr>
            <w:tcW w:w="992" w:type="dxa"/>
          </w:tcPr>
          <w:p w14:paraId="0E2310FD" w14:textId="230446F9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</w:tr>
      <w:tr w:rsidR="00642666" w:rsidRPr="002863DB" w14:paraId="11D886EC" w14:textId="77777777" w:rsidTr="006105BD">
        <w:trPr>
          <w:trHeight w:val="870"/>
        </w:trPr>
        <w:tc>
          <w:tcPr>
            <w:tcW w:w="993" w:type="dxa"/>
            <w:vMerge/>
          </w:tcPr>
          <w:p w14:paraId="6B9766F9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56420A" w14:textId="72EA8036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  <w:tc>
          <w:tcPr>
            <w:tcW w:w="4395" w:type="dxa"/>
          </w:tcPr>
          <w:p w14:paraId="4A303C8B" w14:textId="46101B0C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118" w:type="dxa"/>
          </w:tcPr>
          <w:p w14:paraId="378F8234" w14:textId="21EE17B4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  <w:tc>
          <w:tcPr>
            <w:tcW w:w="992" w:type="dxa"/>
          </w:tcPr>
          <w:p w14:paraId="1782D956" w14:textId="5D1FA44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</w:p>
        </w:tc>
      </w:tr>
      <w:tr w:rsidR="0046793B" w:rsidRPr="002863DB" w14:paraId="69E68D41" w14:textId="77777777" w:rsidTr="004D24F0">
        <w:trPr>
          <w:trHeight w:val="820"/>
        </w:trPr>
        <w:tc>
          <w:tcPr>
            <w:tcW w:w="2410" w:type="dxa"/>
            <w:gridSpan w:val="2"/>
            <w:hideMark/>
          </w:tcPr>
          <w:p w14:paraId="3ABCB492" w14:textId="5514C047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Գենդերային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զգայունություն</w:t>
            </w:r>
          </w:p>
        </w:tc>
        <w:tc>
          <w:tcPr>
            <w:tcW w:w="4395" w:type="dxa"/>
            <w:hideMark/>
          </w:tcPr>
          <w:p w14:paraId="74681EA7" w14:textId="29BE1B24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noProof/>
              </w:rPr>
              <w:t>Գնահատե՛ք</w:t>
            </w:r>
            <w:r w:rsidRPr="002863DB">
              <w:rPr>
                <w:rFonts w:ascii="Times New Roman" w:hAnsi="Times New Roman"/>
                <w:noProof/>
              </w:rPr>
              <w:t xml:space="preserve">, </w:t>
            </w:r>
            <w:r w:rsidRPr="002863DB">
              <w:rPr>
                <w:rFonts w:ascii="Sylfaen" w:hAnsi="Sylfaen" w:cs="Sylfaen"/>
                <w:noProof/>
              </w:rPr>
              <w:t>թե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որքանով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է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նախագիծը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նպաստում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գենդերային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ներառականությանը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lastRenderedPageBreak/>
              <w:t>և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խթանում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հավասար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հնարավորություններ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կանանց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համար։</w:t>
            </w:r>
          </w:p>
        </w:tc>
        <w:tc>
          <w:tcPr>
            <w:tcW w:w="3118" w:type="dxa"/>
            <w:hideMark/>
          </w:tcPr>
          <w:p w14:paraId="596CCFCC" w14:textId="4D560E8C" w:rsidR="00AC4DE2" w:rsidRPr="002863DB" w:rsidRDefault="008E3BA2" w:rsidP="00F040B0">
            <w:pPr>
              <w:spacing w:after="0"/>
              <w:jc w:val="both"/>
              <w:rPr>
                <w:rFonts w:ascii="Times New Roman" w:hAnsi="Times New Roman"/>
                <w:noProof/>
                <w:lang w:val="en-US"/>
              </w:rPr>
            </w:pPr>
            <w:r w:rsidRPr="002863DB">
              <w:rPr>
                <w:rFonts w:ascii="Times New Roman" w:hAnsi="Times New Roman"/>
                <w:b/>
                <w:bCs/>
                <w:noProof/>
                <w:lang w:val="en-US"/>
              </w:rPr>
              <w:lastRenderedPageBreak/>
              <w:t>1–10</w:t>
            </w:r>
            <w:r w:rsidRPr="002863DB">
              <w:rPr>
                <w:rFonts w:ascii="Tahoma" w:hAnsi="Tahoma" w:cs="Tahoma"/>
                <w:b/>
                <w:bCs/>
                <w:noProof/>
                <w:lang w:val="en-US"/>
              </w:rPr>
              <w:t>։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1 (</w:t>
            </w:r>
            <w:r w:rsidRPr="002863DB">
              <w:rPr>
                <w:rFonts w:ascii="Sylfaen" w:hAnsi="Sylfaen" w:cs="Sylfaen"/>
                <w:noProof/>
                <w:lang w:val="en-US"/>
              </w:rPr>
              <w:t>ցածր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զգայունություն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) </w:t>
            </w:r>
            <w:r w:rsidRPr="002863DB">
              <w:rPr>
                <w:rFonts w:ascii="Sylfaen" w:hAnsi="Sylfaen" w:cs="Sylfaen"/>
                <w:noProof/>
                <w:lang w:val="en-US"/>
              </w:rPr>
              <w:t>մինչև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10 (</w:t>
            </w:r>
            <w:r w:rsidRPr="002863DB">
              <w:rPr>
                <w:rFonts w:ascii="Sylfaen" w:hAnsi="Sylfaen" w:cs="Sylfaen"/>
                <w:noProof/>
                <w:lang w:val="en-US"/>
              </w:rPr>
              <w:t>բարձր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զգայունություն</w:t>
            </w:r>
            <w:r w:rsidRPr="002863DB">
              <w:rPr>
                <w:rFonts w:ascii="Times New Roman" w:hAnsi="Times New Roman"/>
                <w:noProof/>
                <w:lang w:val="en-US"/>
              </w:rPr>
              <w:t>)</w:t>
            </w:r>
          </w:p>
        </w:tc>
        <w:tc>
          <w:tcPr>
            <w:tcW w:w="992" w:type="dxa"/>
            <w:hideMark/>
          </w:tcPr>
          <w:p w14:paraId="3E6CAAF0" w14:textId="77777777" w:rsidR="00AC4DE2" w:rsidRPr="002863DB" w:rsidRDefault="00AC4DE2" w:rsidP="00F040B0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5%</w:t>
            </w:r>
          </w:p>
        </w:tc>
      </w:tr>
    </w:tbl>
    <w:p w14:paraId="215FD04B" w14:textId="77777777" w:rsidR="006105BD" w:rsidRDefault="006105BD" w:rsidP="006105BD">
      <w:pPr>
        <w:jc w:val="both"/>
        <w:rPr>
          <w:rFonts w:ascii="Times New Roman" w:hAnsi="Times New Roman" w:cs="Times New Roman"/>
          <w:noProof/>
        </w:rPr>
      </w:pPr>
    </w:p>
    <w:p w14:paraId="3B51B62A" w14:textId="3B575B8C" w:rsidR="006105BD" w:rsidRDefault="006105BD" w:rsidP="006105BD">
      <w:pPr>
        <w:jc w:val="both"/>
        <w:rPr>
          <w:rFonts w:ascii="Sylfaen" w:hAnsi="Sylfaen" w:cs="Sylfaen"/>
        </w:rPr>
      </w:pPr>
      <w:r w:rsidRPr="006105BD">
        <w:rPr>
          <w:rFonts w:ascii="Sylfaen" w:hAnsi="Sylfaen" w:cs="Sylfaen"/>
          <w:lang w:val="hy-AM"/>
        </w:rPr>
        <w:t>Լրացուցիչ չափանիշներ</w:t>
      </w:r>
      <w:r w:rsidRPr="006105BD">
        <w:rPr>
          <w:rFonts w:ascii="Sylfaen" w:hAnsi="Sylfaen" w:cs="Sylfaen"/>
          <w:lang w:val="hy-AM"/>
        </w:rPr>
        <w:t>ը</w:t>
      </w:r>
      <w:r w:rsidRPr="002C5450">
        <w:rPr>
          <w:rFonts w:ascii="Sylfaen" w:hAnsi="Sylfaen" w:cs="Sylfaen"/>
          <w:lang w:val="hy-AM"/>
        </w:rPr>
        <w:t xml:space="preserve"> </w:t>
      </w:r>
      <w:r w:rsidRPr="002C5450">
        <w:rPr>
          <w:rFonts w:ascii="Sylfaen" w:hAnsi="Sylfaen" w:cs="Sylfaen"/>
          <w:lang w:val="hy-AM"/>
        </w:rPr>
        <w:t>կդիտարկվեն</w:t>
      </w:r>
      <w:r w:rsidRPr="002C5450">
        <w:rPr>
          <w:rFonts w:ascii="Times New Roman" w:hAnsi="Times New Roman" w:cs="Times New Roman"/>
          <w:lang w:val="hy-AM"/>
        </w:rPr>
        <w:t xml:space="preserve"> </w:t>
      </w:r>
      <w:r w:rsidRPr="002C5450">
        <w:rPr>
          <w:rFonts w:ascii="Sylfaen" w:hAnsi="Sylfaen" w:cs="Sylfaen"/>
          <w:lang w:val="hy-AM"/>
        </w:rPr>
        <w:t>որպես</w:t>
      </w:r>
      <w:r w:rsidRPr="002C5450">
        <w:rPr>
          <w:rFonts w:ascii="Times New Roman" w:hAnsi="Times New Roman" w:cs="Times New Roman"/>
          <w:lang w:val="hy-AM"/>
        </w:rPr>
        <w:t xml:space="preserve"> </w:t>
      </w:r>
      <w:r w:rsidRPr="002C5450">
        <w:rPr>
          <w:rFonts w:ascii="Sylfaen" w:hAnsi="Sylfaen" w:cs="Sylfaen"/>
          <w:lang w:val="hy-AM"/>
        </w:rPr>
        <w:t>առավելություն</w:t>
      </w:r>
      <w:r>
        <w:rPr>
          <w:rFonts w:ascii="Sylfaen" w:hAnsi="Sylfaen" w:cs="Sylfaen"/>
        </w:rPr>
        <w:t>:</w:t>
      </w:r>
    </w:p>
    <w:tbl>
      <w:tblPr>
        <w:tblStyle w:val="TableGrid"/>
        <w:tblW w:w="10915" w:type="dxa"/>
        <w:tblInd w:w="-714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993"/>
        <w:gridCol w:w="1876"/>
        <w:gridCol w:w="3936"/>
        <w:gridCol w:w="3118"/>
        <w:gridCol w:w="992"/>
      </w:tblGrid>
      <w:tr w:rsidR="006105BD" w:rsidRPr="002863DB" w14:paraId="1EFC184D" w14:textId="77777777" w:rsidTr="006105BD">
        <w:trPr>
          <w:trHeight w:val="1043"/>
        </w:trPr>
        <w:tc>
          <w:tcPr>
            <w:tcW w:w="993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  <w:hideMark/>
          </w:tcPr>
          <w:p w14:paraId="29458431" w14:textId="77777777" w:rsidR="006105BD" w:rsidRPr="002863DB" w:rsidRDefault="006105BD" w:rsidP="006105BD">
            <w:pPr>
              <w:spacing w:after="0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2863DB">
              <w:rPr>
                <w:rFonts w:ascii="Sylfaen" w:hAnsi="Sylfaen" w:cs="Sylfaen"/>
                <w:b/>
                <w:bCs/>
                <w:noProof/>
                <w:sz w:val="24"/>
                <w:szCs w:val="24"/>
              </w:rPr>
              <w:t>Լրացուցիչ</w:t>
            </w:r>
            <w:r w:rsidRPr="002863DB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  <w:sz w:val="24"/>
                <w:szCs w:val="24"/>
              </w:rPr>
              <w:t>չափանիշներ</w:t>
            </w:r>
          </w:p>
        </w:tc>
        <w:tc>
          <w:tcPr>
            <w:tcW w:w="1876" w:type="dxa"/>
            <w:shd w:val="clear" w:color="auto" w:fill="E2EFD9" w:themeFill="accent6" w:themeFillTint="33"/>
            <w:hideMark/>
          </w:tcPr>
          <w:p w14:paraId="6AED06EB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Նորարարություն</w:t>
            </w:r>
          </w:p>
        </w:tc>
        <w:tc>
          <w:tcPr>
            <w:tcW w:w="3936" w:type="dxa"/>
            <w:shd w:val="clear" w:color="auto" w:fill="E2EFD9" w:themeFill="accent6" w:themeFillTint="33"/>
            <w:hideMark/>
          </w:tcPr>
          <w:p w14:paraId="222F4B47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noProof/>
                <w:lang w:val="en-US"/>
              </w:rPr>
              <w:t>Գնահատե՛ք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նախագծի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նորարա</w:t>
            </w:r>
            <w:r>
              <w:rPr>
                <w:rFonts w:ascii="Sylfaen" w:hAnsi="Sylfaen" w:cs="Sylfaen"/>
                <w:noProof/>
                <w:lang w:val="en-US"/>
              </w:rPr>
              <w:softHyphen/>
            </w:r>
            <w:r w:rsidRPr="002863DB">
              <w:rPr>
                <w:rFonts w:ascii="Sylfaen" w:hAnsi="Sylfaen" w:cs="Sylfaen"/>
                <w:noProof/>
                <w:lang w:val="en-US"/>
              </w:rPr>
              <w:t>րությունը՝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նոր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տեխնոլոգիաների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 w:rsidRPr="002863DB">
              <w:rPr>
                <w:rFonts w:ascii="Sylfaen" w:hAnsi="Sylfaen" w:cs="Sylfaen"/>
                <w:noProof/>
                <w:lang w:val="en-US"/>
              </w:rPr>
              <w:t>գործընթացների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կամ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մեթոդների</w:t>
            </w:r>
            <w:r w:rsidRPr="002863DB">
              <w:rPr>
                <w:rFonts w:ascii="Times New Roman" w:hAnsi="Times New Roman"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noProof/>
                <w:lang w:val="en-US"/>
              </w:rPr>
              <w:t>կիրառում</w:t>
            </w:r>
            <w:r w:rsidRPr="002863DB">
              <w:rPr>
                <w:rFonts w:ascii="Tahoma" w:hAnsi="Tahoma" w:cs="Tahoma"/>
                <w:noProof/>
                <w:lang w:val="en-US"/>
              </w:rPr>
              <w:t>։</w:t>
            </w:r>
            <w:r>
              <w:rPr>
                <w:rFonts w:ascii="Tahoma" w:hAnsi="Tahoma" w:cs="Tahoma"/>
                <w:noProof/>
                <w:lang w:val="en-US"/>
              </w:rPr>
              <w:t xml:space="preserve"> </w:t>
            </w:r>
          </w:p>
        </w:tc>
        <w:tc>
          <w:tcPr>
            <w:tcW w:w="3118" w:type="dxa"/>
            <w:shd w:val="clear" w:color="auto" w:fill="E2EFD9" w:themeFill="accent6" w:themeFillTint="33"/>
            <w:hideMark/>
          </w:tcPr>
          <w:p w14:paraId="0B679779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Pr="002863DB">
              <w:rPr>
                <w:rFonts w:ascii="Sylfaen" w:hAnsi="Sylfaen" w:cs="Sylfaen"/>
                <w:noProof/>
              </w:rPr>
              <w:t>ցածր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նորարարություն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Pr="002863DB">
              <w:rPr>
                <w:rFonts w:ascii="Sylfaen" w:hAnsi="Sylfaen" w:cs="Sylfaen"/>
                <w:noProof/>
              </w:rPr>
              <w:t>բարձր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նորարարություն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shd w:val="clear" w:color="auto" w:fill="E2EFD9" w:themeFill="accent6" w:themeFillTint="33"/>
            <w:hideMark/>
          </w:tcPr>
          <w:p w14:paraId="202AA4AC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10%</w:t>
            </w:r>
          </w:p>
        </w:tc>
      </w:tr>
      <w:tr w:rsidR="006105BD" w:rsidRPr="002863DB" w14:paraId="045F73FA" w14:textId="77777777" w:rsidTr="006105BD">
        <w:trPr>
          <w:trHeight w:val="134"/>
        </w:trPr>
        <w:tc>
          <w:tcPr>
            <w:tcW w:w="993" w:type="dxa"/>
            <w:vMerge/>
            <w:shd w:val="clear" w:color="auto" w:fill="E2EFD9" w:themeFill="accent6" w:themeFillTint="33"/>
            <w:hideMark/>
          </w:tcPr>
          <w:p w14:paraId="483D1631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</w:p>
        </w:tc>
        <w:tc>
          <w:tcPr>
            <w:tcW w:w="1876" w:type="dxa"/>
            <w:shd w:val="clear" w:color="auto" w:fill="E2EFD9" w:themeFill="accent6" w:themeFillTint="33"/>
            <w:hideMark/>
          </w:tcPr>
          <w:p w14:paraId="6A8935EE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  <w:lang w:val="en-US"/>
              </w:rPr>
            </w:pPr>
            <w:r w:rsidRPr="002863DB">
              <w:rPr>
                <w:rFonts w:ascii="Sylfaen" w:hAnsi="Sylfaen" w:cs="Sylfaen"/>
                <w:b/>
                <w:bCs/>
                <w:noProof/>
                <w:lang w:val="en-US"/>
              </w:rPr>
              <w:t>Հիմնված</w:t>
            </w:r>
            <w:r w:rsidRPr="002863DB">
              <w:rPr>
                <w:rFonts w:ascii="Times New Roman" w:hAnsi="Times New Roman"/>
                <w:b/>
                <w:bCs/>
                <w:noProof/>
                <w:lang w:val="en-US"/>
              </w:rPr>
              <w:t xml:space="preserve"> </w:t>
            </w:r>
            <w:r>
              <w:rPr>
                <w:rFonts w:ascii="Sylfaen" w:hAnsi="Sylfaen"/>
                <w:b/>
                <w:bCs/>
                <w:noProof/>
                <w:lang w:val="en-US"/>
              </w:rPr>
              <w:t xml:space="preserve">հասանելի </w:t>
            </w:r>
            <w:r w:rsidRPr="002863DB">
              <w:rPr>
                <w:rFonts w:ascii="Sylfaen" w:hAnsi="Sylfaen" w:cs="Sylfaen"/>
                <w:b/>
                <w:bCs/>
                <w:noProof/>
                <w:lang w:val="en-US"/>
              </w:rPr>
              <w:t>հաջող</w:t>
            </w:r>
            <w:r>
              <w:rPr>
                <w:rFonts w:ascii="Sylfaen" w:hAnsi="Sylfaen" w:cs="Sylfaen"/>
                <w:b/>
                <w:bCs/>
                <w:noProof/>
                <w:lang w:val="en-US"/>
              </w:rPr>
              <w:t>ված</w:t>
            </w:r>
            <w:r w:rsidRPr="002863DB">
              <w:rPr>
                <w:rFonts w:ascii="Times New Roman" w:hAnsi="Times New Roman"/>
                <w:b/>
                <w:bCs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  <w:lang w:val="en-US"/>
              </w:rPr>
              <w:t>փորձառության</w:t>
            </w:r>
            <w:r w:rsidRPr="002863DB">
              <w:rPr>
                <w:rFonts w:ascii="Times New Roman" w:hAnsi="Times New Roman"/>
                <w:b/>
                <w:bCs/>
                <w:noProof/>
                <w:lang w:val="en-US"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  <w:lang w:val="en-US"/>
              </w:rPr>
              <w:t>վրա</w:t>
            </w:r>
          </w:p>
          <w:p w14:paraId="2CE6ED63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</w:tc>
        <w:tc>
          <w:tcPr>
            <w:tcW w:w="3936" w:type="dxa"/>
            <w:shd w:val="clear" w:color="auto" w:fill="E2EFD9" w:themeFill="accent6" w:themeFillTint="33"/>
            <w:hideMark/>
          </w:tcPr>
          <w:p w14:paraId="322DC775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noProof/>
              </w:rPr>
              <w:t>Գնահատե՛ք</w:t>
            </w:r>
            <w:r w:rsidRPr="002863DB">
              <w:rPr>
                <w:rFonts w:ascii="Times New Roman" w:hAnsi="Times New Roman"/>
                <w:noProof/>
              </w:rPr>
              <w:t xml:space="preserve">, </w:t>
            </w:r>
            <w:r w:rsidRPr="002863DB">
              <w:rPr>
                <w:rFonts w:ascii="Sylfaen" w:hAnsi="Sylfaen" w:cs="Sylfaen"/>
                <w:noProof/>
              </w:rPr>
              <w:t>թե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որքանով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է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նախագիծը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համապատասխան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հիմնված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առկա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հաջող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փորձառությունների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վրա։</w:t>
            </w:r>
          </w:p>
        </w:tc>
        <w:tc>
          <w:tcPr>
            <w:tcW w:w="3118" w:type="dxa"/>
            <w:shd w:val="clear" w:color="auto" w:fill="E2EFD9" w:themeFill="accent6" w:themeFillTint="33"/>
            <w:hideMark/>
          </w:tcPr>
          <w:p w14:paraId="21499AD6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Pr="002863DB">
              <w:rPr>
                <w:rFonts w:ascii="Sylfaen" w:hAnsi="Sylfaen" w:cs="Sylfaen"/>
                <w:noProof/>
              </w:rPr>
              <w:t>համապատասխանության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ցածր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մակարդակ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Pr="002863DB">
              <w:rPr>
                <w:rFonts w:ascii="Sylfaen" w:hAnsi="Sylfaen" w:cs="Sylfaen"/>
                <w:noProof/>
              </w:rPr>
              <w:t>համապատասխանության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բարձր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մակարդակ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shd w:val="clear" w:color="auto" w:fill="E2EFD9" w:themeFill="accent6" w:themeFillTint="33"/>
            <w:hideMark/>
          </w:tcPr>
          <w:p w14:paraId="1FC5DA96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5%</w:t>
            </w:r>
          </w:p>
        </w:tc>
      </w:tr>
      <w:tr w:rsidR="006105BD" w:rsidRPr="002863DB" w14:paraId="719950B4" w14:textId="77777777" w:rsidTr="006105BD">
        <w:trPr>
          <w:trHeight w:val="870"/>
        </w:trPr>
        <w:tc>
          <w:tcPr>
            <w:tcW w:w="993" w:type="dxa"/>
            <w:vMerge/>
            <w:shd w:val="clear" w:color="auto" w:fill="E2EFD9" w:themeFill="accent6" w:themeFillTint="33"/>
            <w:hideMark/>
          </w:tcPr>
          <w:p w14:paraId="5CF0FC3C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</w:p>
        </w:tc>
        <w:tc>
          <w:tcPr>
            <w:tcW w:w="1876" w:type="dxa"/>
            <w:shd w:val="clear" w:color="auto" w:fill="E2EFD9" w:themeFill="accent6" w:themeFillTint="33"/>
            <w:hideMark/>
          </w:tcPr>
          <w:p w14:paraId="24096F67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Sylfaen" w:hAnsi="Sylfaen" w:cs="Sylfaen"/>
                <w:b/>
                <w:bCs/>
                <w:noProof/>
              </w:rPr>
              <w:t>Աշխատատեղերի</w:t>
            </w:r>
            <w:r w:rsidRPr="002863DB">
              <w:rPr>
                <w:rFonts w:ascii="Times New Roman" w:hAnsi="Times New Roman"/>
                <w:b/>
                <w:bCs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b/>
                <w:bCs/>
                <w:noProof/>
              </w:rPr>
              <w:t>ավելացում</w:t>
            </w:r>
          </w:p>
        </w:tc>
        <w:tc>
          <w:tcPr>
            <w:tcW w:w="3936" w:type="dxa"/>
            <w:shd w:val="clear" w:color="auto" w:fill="E2EFD9" w:themeFill="accent6" w:themeFillTint="33"/>
            <w:hideMark/>
          </w:tcPr>
          <w:p w14:paraId="19038196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2863DB">
              <w:rPr>
                <w:rFonts w:ascii="Sylfaen" w:hAnsi="Sylfaen" w:cs="Sylfaen"/>
                <w:noProof/>
              </w:rPr>
              <w:t>Գնահատե՛ք</w:t>
            </w:r>
            <w:r w:rsidRPr="002863DB">
              <w:rPr>
                <w:rFonts w:ascii="Times New Roman" w:hAnsi="Times New Roman"/>
                <w:noProof/>
              </w:rPr>
              <w:t xml:space="preserve">, </w:t>
            </w:r>
            <w:r w:rsidRPr="002863DB">
              <w:rPr>
                <w:rFonts w:ascii="Sylfaen" w:hAnsi="Sylfaen" w:cs="Sylfaen"/>
                <w:noProof/>
              </w:rPr>
              <w:t>թե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որքանով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է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նախագիծը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նպաստում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աշխատատեղերի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ստեղծմանը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կամ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բարելավմանը։</w:t>
            </w:r>
          </w:p>
        </w:tc>
        <w:tc>
          <w:tcPr>
            <w:tcW w:w="3118" w:type="dxa"/>
            <w:shd w:val="clear" w:color="auto" w:fill="E2EFD9" w:themeFill="accent6" w:themeFillTint="33"/>
            <w:hideMark/>
          </w:tcPr>
          <w:p w14:paraId="368F0FB0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1–10</w:t>
            </w:r>
            <w:r w:rsidRPr="002863DB">
              <w:rPr>
                <w:rFonts w:ascii="Times New Roman" w:hAnsi="Times New Roman"/>
                <w:noProof/>
              </w:rPr>
              <w:t>: 1 (</w:t>
            </w:r>
            <w:r w:rsidRPr="002863DB">
              <w:rPr>
                <w:rFonts w:ascii="Sylfaen" w:hAnsi="Sylfaen" w:cs="Sylfaen"/>
                <w:noProof/>
              </w:rPr>
              <w:t>ցածր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ազդեցություն</w:t>
            </w:r>
            <w:r w:rsidRPr="002863DB">
              <w:rPr>
                <w:rFonts w:ascii="Times New Roman" w:hAnsi="Times New Roman"/>
                <w:noProof/>
              </w:rPr>
              <w:t xml:space="preserve">) </w:t>
            </w:r>
            <w:r w:rsidRPr="002863DB">
              <w:rPr>
                <w:rFonts w:ascii="Sylfaen" w:hAnsi="Sylfaen" w:cs="Sylfaen"/>
                <w:noProof/>
              </w:rPr>
              <w:t>մինչև</w:t>
            </w:r>
            <w:r w:rsidRPr="002863DB">
              <w:rPr>
                <w:rFonts w:ascii="Times New Roman" w:hAnsi="Times New Roman"/>
                <w:noProof/>
              </w:rPr>
              <w:t xml:space="preserve"> 10 (</w:t>
            </w:r>
            <w:r w:rsidRPr="002863DB">
              <w:rPr>
                <w:rFonts w:ascii="Sylfaen" w:hAnsi="Sylfaen" w:cs="Sylfaen"/>
                <w:noProof/>
              </w:rPr>
              <w:t>բարձր</w:t>
            </w:r>
            <w:r w:rsidRPr="002863DB">
              <w:rPr>
                <w:rFonts w:ascii="Times New Roman" w:hAnsi="Times New Roman"/>
                <w:noProof/>
              </w:rPr>
              <w:t xml:space="preserve"> </w:t>
            </w:r>
            <w:r w:rsidRPr="002863DB">
              <w:rPr>
                <w:rFonts w:ascii="Sylfaen" w:hAnsi="Sylfaen" w:cs="Sylfaen"/>
                <w:noProof/>
              </w:rPr>
              <w:t>ազդեցություն</w:t>
            </w:r>
            <w:r w:rsidRPr="002863DB"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992" w:type="dxa"/>
            <w:shd w:val="clear" w:color="auto" w:fill="E2EFD9" w:themeFill="accent6" w:themeFillTint="33"/>
            <w:hideMark/>
          </w:tcPr>
          <w:p w14:paraId="2959B59F" w14:textId="77777777" w:rsidR="006105BD" w:rsidRPr="002863DB" w:rsidRDefault="006105BD" w:rsidP="006521CC">
            <w:pPr>
              <w:spacing w:after="0"/>
              <w:jc w:val="both"/>
              <w:rPr>
                <w:rFonts w:ascii="Times New Roman" w:hAnsi="Times New Roman"/>
                <w:b/>
                <w:bCs/>
                <w:noProof/>
              </w:rPr>
            </w:pPr>
            <w:r w:rsidRPr="002863DB">
              <w:rPr>
                <w:rFonts w:ascii="Times New Roman" w:hAnsi="Times New Roman"/>
                <w:b/>
                <w:bCs/>
                <w:noProof/>
              </w:rPr>
              <w:t>5%</w:t>
            </w:r>
          </w:p>
        </w:tc>
      </w:tr>
    </w:tbl>
    <w:p w14:paraId="513D64D2" w14:textId="77777777" w:rsidR="006105BD" w:rsidRDefault="006105BD" w:rsidP="00F040B0">
      <w:pPr>
        <w:spacing w:before="100" w:beforeAutospacing="1" w:after="100" w:afterAutospacing="1"/>
        <w:jc w:val="both"/>
        <w:rPr>
          <w:rFonts w:ascii="Sylfaen" w:eastAsia="Times New Roman" w:hAnsi="Sylfaen" w:cs="Sylfaen"/>
          <w:noProof/>
          <w:sz w:val="24"/>
          <w:szCs w:val="24"/>
        </w:rPr>
      </w:pPr>
    </w:p>
    <w:p w14:paraId="29233368" w14:textId="29F5AEBD" w:rsidR="005B4400" w:rsidRPr="002863DB" w:rsidRDefault="002728EC" w:rsidP="00F04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863DB">
        <w:rPr>
          <w:rFonts w:ascii="Sylfaen" w:eastAsia="Times New Roman" w:hAnsi="Sylfaen" w:cs="Sylfaen"/>
          <w:noProof/>
          <w:sz w:val="24"/>
          <w:szCs w:val="24"/>
        </w:rPr>
        <w:t>Վերը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նշված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մեթոդաբանությունը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տրամադրում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հստակ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ուղեցույցներ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PROGRESS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նախաձեռնության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շրջանակում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ցուցադրական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նախագծերի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ընտրության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գնահատման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համար։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Այն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նպատակ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ունի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ապահովել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բոլոր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շահառուները՝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թե՛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դիմորդները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թե՛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գնահատողները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ունենան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ընդհանուր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պատկերացում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սպասելիքների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գործընթացների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վերաբերյալ։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Չափանիշների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սահմանմամբ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ստանդարտացված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գնահատման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համակարգի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կիրառմամբ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այս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փաստաթուղթը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աջակցում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այնպիսի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նախագծերի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ընտրությանը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որոնք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կապահովեն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չափելի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արդյունքներ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կհամապատասխանեն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ծրագրի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նպատակներին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կնպաստեն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Հայաստանում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այգեգործության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ոլորտում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կայուն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կլիմայակա</w:t>
      </w:r>
      <w:r w:rsidR="00E641EA">
        <w:rPr>
          <w:rFonts w:ascii="Sylfaen" w:eastAsia="Times New Roman" w:hAnsi="Sylfaen" w:cs="Sylfaen"/>
          <w:noProof/>
          <w:sz w:val="24"/>
          <w:szCs w:val="24"/>
        </w:rPr>
        <w:t xml:space="preserve">յուն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տնտեսական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զարգացմանը։</w:t>
      </w:r>
    </w:p>
    <w:p w14:paraId="4677F5F2" w14:textId="2A980CAD" w:rsidR="005B4400" w:rsidRPr="002863DB" w:rsidRDefault="00B7298C" w:rsidP="00F04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Գնահատման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համակարգը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5C0A83">
        <w:rPr>
          <w:rFonts w:ascii="Sylfaen" w:eastAsia="Times New Roman" w:hAnsi="Sylfaen" w:cs="Times New Roman"/>
          <w:b/>
          <w:bCs/>
          <w:noProof/>
          <w:sz w:val="24"/>
          <w:szCs w:val="24"/>
        </w:rPr>
        <w:t xml:space="preserve">անչափ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կարևոր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այս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գործընթացում։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641EA">
        <w:rPr>
          <w:rFonts w:ascii="Sylfaen" w:eastAsia="Times New Roman" w:hAnsi="Sylfaen" w:cs="Sylfaen"/>
          <w:noProof/>
          <w:sz w:val="24"/>
          <w:szCs w:val="24"/>
        </w:rPr>
        <w:t>Յուրաքանչյուր</w:t>
      </w:r>
      <w:r w:rsidR="00E641EA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նախագիծ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գնահատվում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ըստ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սահմանված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չափանիշների՝</w:t>
      </w:r>
      <w:r w:rsidR="005B4400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>-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ից</w:t>
      </w:r>
      <w:r w:rsidR="005B4400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10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միավորների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սանդաղակով</w:t>
      </w:r>
      <w:r w:rsidR="005B4400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որոնցից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ամեն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մեկն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ունի</w:t>
      </w:r>
      <w:r w:rsidR="00E74FAE">
        <w:rPr>
          <w:rFonts w:ascii="Sylfaen" w:eastAsia="Times New Roman" w:hAnsi="Sylfaen" w:cs="Sylfaen"/>
          <w:noProof/>
          <w:sz w:val="24"/>
          <w:szCs w:val="24"/>
        </w:rPr>
        <w:t xml:space="preserve"> իր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կարևորությանը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համապատասխան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կշիռ։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Այս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մեթոդն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ապահովում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հետևողականություն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արդարություն՝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առաջնահերթություն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տալով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ծրագրի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հաջողության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համար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կարևոր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ոլորտներին։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Բարձր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առաջնահերթության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չափանիշները</w:t>
      </w:r>
      <w:r w:rsidR="005B4400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ինչպիսիք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են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շրջակա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միջավայրի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կայունությունը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շահառուների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13E07" w:rsidRPr="002863DB">
        <w:rPr>
          <w:rFonts w:ascii="Sylfaen" w:eastAsia="Times New Roman" w:hAnsi="Sylfaen" w:cs="Sylfaen"/>
          <w:noProof/>
          <w:sz w:val="24"/>
          <w:szCs w:val="24"/>
        </w:rPr>
        <w:t>ներ</w:t>
      </w:r>
      <w:r w:rsidR="00E13E07">
        <w:rPr>
          <w:rFonts w:ascii="Sylfaen" w:eastAsia="Times New Roman" w:hAnsi="Sylfaen" w:cs="Sylfaen"/>
          <w:noProof/>
          <w:sz w:val="24"/>
          <w:szCs w:val="24"/>
        </w:rPr>
        <w:t>գրավ</w:t>
      </w:r>
      <w:r w:rsidR="00E13E07" w:rsidRPr="002863DB">
        <w:rPr>
          <w:rFonts w:ascii="Sylfaen" w:eastAsia="Times New Roman" w:hAnsi="Sylfaen" w:cs="Sylfaen"/>
          <w:noProof/>
          <w:sz w:val="24"/>
          <w:szCs w:val="24"/>
        </w:rPr>
        <w:t>ումը</w:t>
      </w:r>
      <w:r w:rsidR="00E13E07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ծրագրի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նպատակներին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համապատասխանությունը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ստանում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են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ավելի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մեծ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կշիռ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մինչդեռ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լրացուցիչ</w:t>
      </w:r>
      <w:r w:rsidR="006025EB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գործոնները՝</w:t>
      </w:r>
      <w:r w:rsidR="005B4400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նորարարությունը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գենդերային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զգայունությունը</w:t>
      </w:r>
      <w:r w:rsidR="00931AF7" w:rsidRPr="002863DB">
        <w:rPr>
          <w:rFonts w:ascii="Times New Roman" w:eastAsia="Times New Roman" w:hAnsi="Times New Roman" w:cs="Times New Roman"/>
          <w:noProof/>
          <w:sz w:val="24"/>
          <w:szCs w:val="24"/>
        </w:rPr>
        <w:t>,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վերջնական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025EB" w:rsidRPr="002863DB">
        <w:rPr>
          <w:rFonts w:ascii="Sylfaen" w:eastAsia="Times New Roman" w:hAnsi="Sylfaen" w:cs="Sylfaen"/>
          <w:noProof/>
          <w:sz w:val="24"/>
          <w:szCs w:val="24"/>
        </w:rPr>
        <w:t>գնահատականին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31AF7" w:rsidRPr="002863DB">
        <w:rPr>
          <w:rFonts w:ascii="Sylfaen" w:eastAsia="Times New Roman" w:hAnsi="Sylfaen" w:cs="Sylfaen"/>
          <w:noProof/>
          <w:sz w:val="24"/>
          <w:szCs w:val="24"/>
        </w:rPr>
        <w:t>տալիս</w:t>
      </w:r>
      <w:r w:rsidR="00931AF7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31AF7" w:rsidRPr="002863DB">
        <w:rPr>
          <w:rFonts w:ascii="Sylfaen" w:eastAsia="Times New Roman" w:hAnsi="Sylfaen" w:cs="Sylfaen"/>
          <w:noProof/>
          <w:sz w:val="24"/>
          <w:szCs w:val="24"/>
        </w:rPr>
        <w:t>են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31AF7" w:rsidRPr="002863DB">
        <w:rPr>
          <w:rFonts w:ascii="Sylfaen" w:eastAsia="Times New Roman" w:hAnsi="Sylfaen" w:cs="Sylfaen"/>
          <w:noProof/>
          <w:sz w:val="24"/>
          <w:szCs w:val="24"/>
        </w:rPr>
        <w:t>հավելյալ</w:t>
      </w:r>
      <w:r w:rsidR="00931AF7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31AF7" w:rsidRPr="002863DB">
        <w:rPr>
          <w:rFonts w:ascii="Sylfaen" w:eastAsia="Times New Roman" w:hAnsi="Sylfaen" w:cs="Sylfaen"/>
          <w:noProof/>
          <w:sz w:val="24"/>
          <w:szCs w:val="24"/>
        </w:rPr>
        <w:t>կշիռ</w:t>
      </w:r>
      <w:r w:rsidR="006025EB" w:rsidRPr="002863DB">
        <w:rPr>
          <w:rFonts w:ascii="Tahoma" w:eastAsia="Times New Roman" w:hAnsi="Tahoma" w:cs="Tahoma"/>
          <w:noProof/>
          <w:sz w:val="24"/>
          <w:szCs w:val="24"/>
        </w:rPr>
        <w:t>։</w:t>
      </w:r>
      <w:r w:rsidR="006025EB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Բացի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այդ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հավելվածի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Excel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ֆորմատով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գործիքը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հնարավորություն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տալիս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գնահատման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գործընթացում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ներառել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նաև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լրացուցիչ</w:t>
      </w:r>
      <w:r w:rsidR="00DE294F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ընտրովի</w:t>
      </w:r>
      <w:r w:rsidR="00DE294F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չափանիշներ։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Այս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կառուցվածքային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մոտեցում</w:t>
      </w:r>
      <w:r w:rsidR="004076DD">
        <w:rPr>
          <w:rFonts w:ascii="Sylfaen" w:eastAsia="Times New Roman" w:hAnsi="Sylfaen" w:cs="Sylfaen"/>
          <w:noProof/>
          <w:sz w:val="24"/>
          <w:szCs w:val="24"/>
        </w:rPr>
        <w:t>ը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կապահովի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lastRenderedPageBreak/>
        <w:t>ազդեցիկ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իրագործելի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նախաձեռնության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նպատակներին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համահունչ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նախագծերի</w:t>
      </w:r>
      <w:r w:rsidR="00DE294F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E294F" w:rsidRPr="002863DB">
        <w:rPr>
          <w:rFonts w:ascii="Sylfaen" w:eastAsia="Times New Roman" w:hAnsi="Sylfaen" w:cs="Sylfaen"/>
          <w:noProof/>
          <w:sz w:val="24"/>
          <w:szCs w:val="24"/>
        </w:rPr>
        <w:t>ընտրությունը։</w:t>
      </w:r>
    </w:p>
    <w:p w14:paraId="213B05CF" w14:textId="5E99BA39" w:rsidR="00B25BD1" w:rsidRPr="002863DB" w:rsidRDefault="00B25BD1" w:rsidP="00F04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Բոլոր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գնահատման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չափորոշիչների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կշիռները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ցուցադրական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նախագծերի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ընտրության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ավտոմատացված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գործիքում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կարող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են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հարմարեցվել</w:t>
      </w:r>
      <w:r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յուրաքանչյուր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երկրի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>/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կամ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ծրագրի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իրականացնողների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կողմից՝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60BE4">
        <w:rPr>
          <w:rFonts w:ascii="Sylfaen" w:eastAsia="Times New Roman" w:hAnsi="Sylfaen" w:cs="Sylfaen"/>
          <w:noProof/>
          <w:sz w:val="24"/>
          <w:szCs w:val="24"/>
        </w:rPr>
        <w:t>համաձայն</w:t>
      </w:r>
      <w:r w:rsidR="00D60BE4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իրենց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առանձնահատուկ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պահանջների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առաջնահերթությունների։</w:t>
      </w:r>
    </w:p>
    <w:p w14:paraId="763FD9B2" w14:textId="4B5182E4" w:rsidR="005B4400" w:rsidRPr="002863DB" w:rsidRDefault="003401A9" w:rsidP="00F04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Sylfaen" w:eastAsia="Times New Roman" w:hAnsi="Sylfaen" w:cs="Sylfaen"/>
          <w:noProof/>
          <w:sz w:val="24"/>
          <w:szCs w:val="24"/>
        </w:rPr>
        <w:t>Հայտատու</w:t>
      </w:r>
      <w:r w:rsidRPr="002863DB">
        <w:rPr>
          <w:rFonts w:ascii="Sylfaen" w:eastAsia="Times New Roman" w:hAnsi="Sylfaen" w:cs="Sylfaen"/>
          <w:noProof/>
          <w:sz w:val="24"/>
          <w:szCs w:val="24"/>
        </w:rPr>
        <w:t>ների</w:t>
      </w:r>
      <w:r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համար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ուղեցույցները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հանդիսանում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են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ձեռնարկ՝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նախագծային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առաջարկներ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մշակելու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համար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որոնք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միաժամանակ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բավարարում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են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ծրագրի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պահանջները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լուծում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տեղական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մարտահրավերները։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Գնահատողներին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տրամադրվում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հստակ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շրջանակ՝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յուրաքանչյուր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առաջարկի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տեխնիկական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գործնական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արժանիքները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CD682A">
        <w:rPr>
          <w:rFonts w:ascii="Sylfaen" w:eastAsia="Times New Roman" w:hAnsi="Sylfaen" w:cs="Sylfaen"/>
          <w:noProof/>
          <w:sz w:val="24"/>
          <w:szCs w:val="24"/>
        </w:rPr>
        <w:t xml:space="preserve">իրատեսական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գնահատելու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համար։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Գնահատման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գործընթացը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ամրապնդվում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է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43DF3" w:rsidRPr="002863DB">
        <w:rPr>
          <w:rFonts w:ascii="Sylfaen" w:eastAsia="Times New Roman" w:hAnsi="Sylfaen" w:cs="Sylfaen"/>
          <w:noProof/>
          <w:sz w:val="24"/>
          <w:szCs w:val="24"/>
        </w:rPr>
        <w:t xml:space="preserve">լրացուցիչ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փաստաթղթավորմամբ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գործընկերային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վերանայումով՝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ապահովելով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թափանցիկություն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պատասխանատվություն։</w:t>
      </w:r>
    </w:p>
    <w:p w14:paraId="1FA8772B" w14:textId="76AD0F98" w:rsidR="00472C8C" w:rsidRPr="002863DB" w:rsidRDefault="00F62B8F" w:rsidP="00F04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Sylfaen" w:eastAsia="Times New Roman" w:hAnsi="Sylfaen" w:cs="Sylfaen"/>
          <w:noProof/>
          <w:sz w:val="24"/>
          <w:szCs w:val="24"/>
        </w:rPr>
        <w:t>Ս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ույն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փաստաթղթում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ներկայացված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չափանիշներից</w:t>
      </w:r>
      <w:r>
        <w:rPr>
          <w:rFonts w:ascii="Sylfaen" w:eastAsia="Times New Roman" w:hAnsi="Sylfaen" w:cs="Sylfaen"/>
          <w:noProof/>
          <w:sz w:val="24"/>
          <w:szCs w:val="24"/>
        </w:rPr>
        <w:t xml:space="preserve"> զատ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բոլոր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ցուցադրական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նախագծերը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կգնահատվեն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նաև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շրջակա</w:t>
      </w:r>
      <w:r w:rsidR="00B25BD1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միջավայրի</w:t>
      </w:r>
      <w:r w:rsidR="00B25BD1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և</w:t>
      </w:r>
      <w:r w:rsidR="00B25BD1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կլիմայական</w:t>
      </w:r>
      <w:r w:rsidR="00B25BD1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կայունության</w:t>
      </w:r>
      <w:r w:rsidR="00B25BD1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առանձին</w:t>
      </w:r>
      <w:r w:rsidR="00B25BD1" w:rsidRPr="002863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b/>
          <w:bCs/>
          <w:noProof/>
          <w:sz w:val="24"/>
          <w:szCs w:val="24"/>
        </w:rPr>
        <w:t>չափանիշներով</w:t>
      </w:r>
      <w:r w:rsidR="00B25BD1" w:rsidRPr="002863DB">
        <w:rPr>
          <w:rFonts w:ascii="Tahoma" w:eastAsia="Times New Roman" w:hAnsi="Tahoma" w:cs="Tahoma"/>
          <w:noProof/>
          <w:sz w:val="24"/>
          <w:szCs w:val="24"/>
        </w:rPr>
        <w:t>։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Այս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գնահատումը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կապահովի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նախագծերի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համապատասխանությունը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ավելի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լայն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նպատակներին՝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շրջակա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միջավայրի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վրա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ազդեցության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նվազեցում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կլիմայական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կայունության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բարձրացում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բնական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ռեսուրսների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կայուն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կառավարում։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Առանձին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ուղեցույցային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փաստաթուղթում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կներկայացվեն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այս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գնահատման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համար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կիրառվող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հստակ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չափանիշներն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ու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մեթոդաբանությունը՝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հիմնված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ԵՄ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«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Կանաչ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համաձայնագ</w:t>
      </w:r>
      <w:r w:rsidR="00F72FF5">
        <w:rPr>
          <w:rFonts w:ascii="Sylfaen" w:eastAsia="Times New Roman" w:hAnsi="Sylfaen" w:cs="Sylfaen"/>
          <w:noProof/>
          <w:sz w:val="24"/>
          <w:szCs w:val="24"/>
        </w:rPr>
        <w:t>ր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»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և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կլիմայակա</w:t>
      </w:r>
      <w:r w:rsidR="00990F38">
        <w:rPr>
          <w:rFonts w:ascii="Sylfaen" w:eastAsia="Times New Roman" w:hAnsi="Sylfaen" w:cs="Sylfaen"/>
          <w:noProof/>
          <w:sz w:val="24"/>
          <w:szCs w:val="24"/>
        </w:rPr>
        <w:t>յուն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սկզբունքների</w:t>
      </w:r>
      <w:r w:rsidR="00B25BD1" w:rsidRPr="002863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25BD1" w:rsidRPr="002863DB">
        <w:rPr>
          <w:rFonts w:ascii="Sylfaen" w:eastAsia="Times New Roman" w:hAnsi="Sylfaen" w:cs="Sylfaen"/>
          <w:noProof/>
          <w:sz w:val="24"/>
          <w:szCs w:val="24"/>
        </w:rPr>
        <w:t>վրա։</w:t>
      </w:r>
    </w:p>
    <w:p w14:paraId="3C99703B" w14:textId="32BF77C8" w:rsidR="000C44F3" w:rsidRPr="002863DB" w:rsidRDefault="000C44F3" w:rsidP="00F040B0">
      <w:pPr>
        <w:jc w:val="both"/>
        <w:rPr>
          <w:rFonts w:ascii="Times New Roman" w:hAnsi="Times New Roman" w:cs="Times New Roman"/>
          <w:noProof/>
        </w:rPr>
      </w:pPr>
    </w:p>
    <w:p w14:paraId="09380F08" w14:textId="77777777" w:rsidR="000C44F3" w:rsidRPr="002863DB" w:rsidRDefault="000C44F3" w:rsidP="00F040B0">
      <w:pPr>
        <w:jc w:val="both"/>
        <w:rPr>
          <w:rFonts w:ascii="Times New Roman" w:hAnsi="Times New Roman" w:cs="Times New Roman"/>
          <w:noProof/>
        </w:rPr>
      </w:pPr>
    </w:p>
    <w:p w14:paraId="46A54DD8" w14:textId="77777777" w:rsidR="000C44F3" w:rsidRPr="002863DB" w:rsidRDefault="000C44F3" w:rsidP="00F040B0">
      <w:pPr>
        <w:jc w:val="both"/>
        <w:rPr>
          <w:rFonts w:ascii="Times New Roman" w:hAnsi="Times New Roman" w:cs="Times New Roman"/>
          <w:noProof/>
        </w:rPr>
      </w:pPr>
    </w:p>
    <w:p w14:paraId="45D7FF9A" w14:textId="1E2827CD" w:rsidR="009C55D1" w:rsidRPr="002863DB" w:rsidRDefault="009C55D1" w:rsidP="00F040B0">
      <w:pPr>
        <w:jc w:val="both"/>
        <w:rPr>
          <w:rFonts w:ascii="Times New Roman" w:hAnsi="Times New Roman" w:cs="Times New Roman"/>
          <w:noProof/>
        </w:rPr>
      </w:pPr>
    </w:p>
    <w:sectPr w:rsidR="009C55D1" w:rsidRPr="002863DB" w:rsidSect="00BB52D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43" w:right="1412" w:bottom="1281" w:left="1412" w:header="432" w:footer="5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8B4B0" w14:textId="77777777" w:rsidR="00F71482" w:rsidRDefault="00F71482" w:rsidP="00E0714A">
      <w:r>
        <w:separator/>
      </w:r>
    </w:p>
    <w:p w14:paraId="6BE88280" w14:textId="77777777" w:rsidR="00F71482" w:rsidRDefault="00F71482"/>
    <w:p w14:paraId="51E35C0A" w14:textId="77777777" w:rsidR="00F71482" w:rsidRDefault="00F71482"/>
  </w:endnote>
  <w:endnote w:type="continuationSeparator" w:id="0">
    <w:p w14:paraId="5B847E6B" w14:textId="77777777" w:rsidR="00F71482" w:rsidRDefault="00F71482" w:rsidP="00E0714A">
      <w:r>
        <w:continuationSeparator/>
      </w:r>
    </w:p>
    <w:p w14:paraId="04F2C8A2" w14:textId="77777777" w:rsidR="00F71482" w:rsidRDefault="00F71482"/>
    <w:p w14:paraId="7107A8B2" w14:textId="77777777" w:rsidR="00F71482" w:rsidRDefault="00F71482"/>
  </w:endnote>
  <w:endnote w:type="continuationNotice" w:id="1">
    <w:p w14:paraId="15B82D9C" w14:textId="77777777" w:rsidR="00F71482" w:rsidRDefault="00F71482">
      <w:pPr>
        <w:spacing w:after="0"/>
      </w:pPr>
    </w:p>
    <w:p w14:paraId="55BA8858" w14:textId="77777777" w:rsidR="00F71482" w:rsidRDefault="00F71482" w:rsidP="002A43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914C5" w14:textId="6BA9AB6F" w:rsidR="00ED20EA" w:rsidRPr="00B53644" w:rsidRDefault="00ED20EA" w:rsidP="00B53644">
    <w:pPr>
      <w:tabs>
        <w:tab w:val="left" w:pos="7740"/>
      </w:tabs>
      <w:jc w:val="right"/>
      <w:rPr>
        <w:rFonts w:cs="Arial"/>
        <w:szCs w:val="18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722C160" wp14:editId="00F00145">
              <wp:simplePos x="0" y="0"/>
              <wp:positionH relativeFrom="column">
                <wp:posOffset>-678180</wp:posOffset>
              </wp:positionH>
              <wp:positionV relativeFrom="paragraph">
                <wp:posOffset>-67169</wp:posOffset>
              </wp:positionV>
              <wp:extent cx="7082155" cy="624840"/>
              <wp:effectExtent l="0" t="0" r="0" b="3810"/>
              <wp:wrapNone/>
              <wp:docPr id="194934263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2155" cy="624840"/>
                        <a:chOff x="0" y="0"/>
                        <a:chExt cx="7082155" cy="624840"/>
                      </a:xfrm>
                    </wpg:grpSpPr>
                    <wpg:grpSp>
                      <wpg:cNvPr id="1683323421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558611815" name="Group 1"/>
                        <wpg:cNvGrpSpPr/>
                        <wpg:grpSpPr>
                          <a:xfrm>
                            <a:off x="1671472" y="47761"/>
                            <a:ext cx="4573754" cy="598102"/>
                            <a:chOff x="1676400" y="38100"/>
                            <a:chExt cx="4587240" cy="567690"/>
                          </a:xfrm>
                        </wpg:grpSpPr>
                        <pic:pic xmlns:pic="http://schemas.openxmlformats.org/drawingml/2006/picture">
                          <pic:nvPicPr>
                            <pic:cNvPr id="1156503583" name="Picture 2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1136849" name="Grafik 3" descr="A logo with text overla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8200" y="38100"/>
                              <a:ext cx="1615440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72421873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96210698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1632816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1303020" cy="543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arto="http://schemas.microsoft.com/office/word/2006/arto">
          <w:pict>
            <v:group w14:anchorId="2A9C0EA5" id="Group 3" o:spid="_x0000_s1026" style="position:absolute;margin-left:-53.4pt;margin-top:-5.3pt;width:557.65pt;height:49.2pt;z-index:251665408" coordsize="70821,624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Quo6tRvT+8KAForlfHXxy+C3wwvI9O+JPxa8N+H7iZC8MOta3BatIoPJUSMCR7iug0fXd&#10;F8Q6bDrOg6tb3lncR77e6tZlkjlX+8rA4I9xUqcJSsnqbTw+Ip01UlBqL2bTs/R7MtUUUVR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lNCw0L0t0JfQsNC9INCg0LjQ&#10;vS3Qp9C40L0AAAWQAwACAAAAFAAAELSQBAACAAAAFAAAEMiSkQACAAAAAzQzAACSkgACAAAAAzQz&#10;AADqHAAHAAAIDAAACKg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0OjA0OjE2IDEyOjU4OjQ1ADIwMTQ6MDQ6MTYg&#10;MTI6NTg6NDUAAAAUBDAEPQQtABcEMAQ9BCAAIAQ4BD0ELQAnBDgEPQQ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Cy5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0LTA0LTE2&#10;VDEyOjU4OjQ1LjQzM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7QlNCw0L0t0JfQsNC9INCg0LjQvS3Qp9C40L0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9sAQwEBAQEBAQEBAQEBAQEB&#10;AQEBAQEBAQEBAQEBAQEBAQEBAQEBAQEBAQEBAQEBAQEBAQEBAQEBAQEBAQEBAQEBAQEB/8AAEQgF&#10;QwV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">
                <v:group id="Group 1" o:spid="_x0000_s1028" style="position:absolute;left:16714;top:477;width:45738;height:5981" coordorigin="16764,381" coordsize="45872,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">
                    <v:imagedata r:id="rId7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82;top:381;width:1615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">
                    <v:imagedata r:id="rId8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">
                  <v:imagedata r:id="rId9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">
                <v:imagedata r:id="rId10" o:title=""/>
              </v:shape>
              <v:shape id="Picture 1" o:spid="_x0000_s1033" type="#_x0000_t75" alt="A logo with text on it&#10;&#10;Description automatically generated" style="position:absolute;top:457;width:13030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">
                <v:imagedata r:id="rId11" o:title="A logo with text on it&#10;&#10;Description automatically generated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67658" w14:textId="7929ECE4" w:rsidR="00ED20EA" w:rsidRDefault="00ED20EA" w:rsidP="00B53644">
    <w:pPr>
      <w:pStyle w:val="Footer"/>
      <w:tabs>
        <w:tab w:val="clear" w:pos="4536"/>
      </w:tabs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71DB91" wp14:editId="25474057">
              <wp:simplePos x="0" y="0"/>
              <wp:positionH relativeFrom="column">
                <wp:posOffset>-571500</wp:posOffset>
              </wp:positionH>
              <wp:positionV relativeFrom="paragraph">
                <wp:posOffset>-152400</wp:posOffset>
              </wp:positionV>
              <wp:extent cx="7082155" cy="624840"/>
              <wp:effectExtent l="0" t="0" r="0" b="3810"/>
              <wp:wrapNone/>
              <wp:docPr id="198501709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2155" cy="624840"/>
                        <a:chOff x="0" y="0"/>
                        <a:chExt cx="7082155" cy="624840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61"/>
                            <a:ext cx="4573754" cy="598102"/>
                            <a:chOff x="1676400" y="38100"/>
                            <a:chExt cx="4587240" cy="567690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8200" y="38100"/>
                              <a:ext cx="1615440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1303020" cy="543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arto="http://schemas.microsoft.com/office/word/2006/arto">
          <w:pict>
            <v:group w14:anchorId="5C4F3D7E" id="Group 3" o:spid="_x0000_s1026" style="position:absolute;margin-left:-45pt;margin-top:-12pt;width:557.65pt;height:49.2pt;z-index:251661312" coordsize="70821,624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uo6tRvT+8KAForlfHXxy+C3wwvI9O+JPxa8N+H7iZC8MOta3BatIoPJUSMCR&#10;7iug0fXdF8Q6bDrOg6tb3lncR77e6tZlkjlX+8rA4I9xUqcJSsnqbTw+Ip01UlBqL2bTs/R7MtUU&#10;UVRi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lNCw0L0t0JfQsNC9&#10;INCg0LjQvS3Qp9C40L0AAAWQAwACAAAAFAAAELSQBAACAAAAFAAAEMiSkQACAAAAAzQzAACSkgAC&#10;AAAAAzQzAADqHAAHAAAIDAAACKg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0OjA0OjE2IDEyOjU4OjQ1ADIwMTQ6&#10;MDQ6MTYgMTI6NTg6NDUAAAAUBDAEPQQtABcEMAQ9BCAAIAQ4BD0ELQAnBDgEPQQ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Cy5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0&#10;LTA0LTE2VDEyOjU4OjQ1LjQzMD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7QlNCw0L0t0JfQsNC9INCg0LjQvS3Qp9C40L0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9sAQwEBAQEBAQEB&#10;AQEBAQEBAQEBAQEBAQEBAQEBAQEBAQEBAQEBAQEBAQEBAQEBAQEBAQEBAQEBAQEBAQEBAQEBAQEB&#10;/8AAEQgFQwV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">
                <v:group id="Group 1" o:spid="_x0000_s1028" style="position:absolute;left:16714;top:477;width:45738;height:5981" coordorigin="16764,381" coordsize="45872,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kz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pukkmczeE7j/FACQixsAAAD//wMAUEsBAi0AFAAGAAgAAAAhANvh9svuAAAAhQEAABMAAAAA&#10;AAAAAAAAAAAAAAAAAFtDb250ZW50X1R5cGVzXS54bWxQSwECLQAUAAYACAAAACEAWvQsW78AAAAV&#10;AQAACwAAAAAAAAAAAAAAAAAfAQAAX3JlbHMvLnJlbHNQSwECLQAUAAYACAAAACEAzeeJM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">
                    <v:imagedata r:id="rId13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82;top:381;width:1615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">
                    <v:imagedata r:id="rId14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">
                  <v:imagedata r:id="rId15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">
                <v:imagedata r:id="rId16" o:title=""/>
              </v:shape>
              <v:shape id="Picture 1" o:spid="_x0000_s1033" type="#_x0000_t75" alt="A logo with text on it&#10;&#10;Description automatically generated" style="position:absolute;top:457;width:13030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">
                <v:imagedata r:id="rId17" o:title="A logo with text on it&#10;&#10;Description automatically generated"/>
              </v:shape>
            </v:group>
          </w:pict>
        </mc:Fallback>
      </mc:AlternateContent>
    </w:r>
    <w:r>
      <w:rPr>
        <w:sz w:val="13"/>
      </w:rPr>
      <w:tab/>
    </w:r>
    <w:r w:rsidRPr="006902D2">
      <w:fldChar w:fldCharType="begin"/>
    </w:r>
    <w:r w:rsidRPr="006902D2">
      <w:instrText xml:space="preserve"> PAGE  \* Arabic  \* MERGEFORMAT </w:instrText>
    </w:r>
    <w:r w:rsidRPr="006902D2">
      <w:fldChar w:fldCharType="separate"/>
    </w:r>
    <w:r w:rsidR="000C245C">
      <w:rPr>
        <w:noProof/>
      </w:rPr>
      <w:t>1</w:t>
    </w:r>
    <w:r w:rsidRPr="006902D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FE48E" w14:textId="77777777" w:rsidR="00F71482" w:rsidRDefault="00F71482" w:rsidP="00E0714A">
      <w:r>
        <w:separator/>
      </w:r>
    </w:p>
    <w:p w14:paraId="64FFE1F1" w14:textId="77777777" w:rsidR="00F71482" w:rsidRDefault="00F71482"/>
    <w:p w14:paraId="478BC9E5" w14:textId="77777777" w:rsidR="00F71482" w:rsidRDefault="00F71482"/>
  </w:footnote>
  <w:footnote w:type="continuationSeparator" w:id="0">
    <w:p w14:paraId="523FBA02" w14:textId="77777777" w:rsidR="00F71482" w:rsidRDefault="00F71482" w:rsidP="00E0714A">
      <w:r>
        <w:continuationSeparator/>
      </w:r>
    </w:p>
    <w:p w14:paraId="71CFCBBF" w14:textId="77777777" w:rsidR="00F71482" w:rsidRDefault="00F71482"/>
    <w:p w14:paraId="4BC8433D" w14:textId="77777777" w:rsidR="00F71482" w:rsidRDefault="00F71482"/>
  </w:footnote>
  <w:footnote w:type="continuationNotice" w:id="1">
    <w:p w14:paraId="0F461216" w14:textId="77777777" w:rsidR="00F71482" w:rsidRDefault="00F71482">
      <w:pPr>
        <w:spacing w:after="0"/>
      </w:pPr>
    </w:p>
    <w:p w14:paraId="0E308653" w14:textId="77777777" w:rsidR="00F71482" w:rsidRDefault="00F71482" w:rsidP="002A43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30E7" w14:textId="45DAFB6E" w:rsidR="00ED20EA" w:rsidRDefault="00ED20EA" w:rsidP="00B53644">
    <w:pPr>
      <w:spacing w:after="0"/>
    </w:pPr>
    <w:r>
      <w:rPr>
        <w:noProof/>
        <w:lang w:val="ru-RU" w:eastAsia="ru-RU"/>
      </w:rPr>
      <w:drawing>
        <wp:anchor distT="0" distB="0" distL="114300" distR="114300" simplePos="0" relativeHeight="251658241" behindDoc="0" locked="0" layoutInCell="1" allowOverlap="1" wp14:anchorId="7CEC7968" wp14:editId="00981127">
          <wp:simplePos x="0" y="0"/>
          <wp:positionH relativeFrom="page">
            <wp:posOffset>4424680</wp:posOffset>
          </wp:positionH>
          <wp:positionV relativeFrom="page">
            <wp:posOffset>90805</wp:posOffset>
          </wp:positionV>
          <wp:extent cx="3042061" cy="1017547"/>
          <wp:effectExtent l="0" t="0" r="6350" b="0"/>
          <wp:wrapThrough wrapText="bothSides">
            <wp:wrapPolygon edited="0">
              <wp:start x="0" y="0"/>
              <wp:lineTo x="0" y="21034"/>
              <wp:lineTo x="21510" y="21034"/>
              <wp:lineTo x="21510" y="0"/>
              <wp:lineTo x="0" y="0"/>
            </wp:wrapPolygon>
          </wp:wrapThrough>
          <wp:docPr id="186685444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2061" cy="101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3CCD" w14:textId="52B53772" w:rsidR="00ED20EA" w:rsidRDefault="00ED20EA" w:rsidP="002A43F0">
    <w:r w:rsidRPr="00BC43C3">
      <w:rPr>
        <w:noProof/>
        <w:lang w:val="ru-RU" w:eastAsia="ru-RU"/>
      </w:rPr>
      <w:drawing>
        <wp:anchor distT="0" distB="0" distL="114300" distR="114300" simplePos="0" relativeHeight="251658243" behindDoc="0" locked="0" layoutInCell="1" allowOverlap="1" wp14:anchorId="62D35B08" wp14:editId="57D96BE9">
          <wp:simplePos x="0" y="0"/>
          <wp:positionH relativeFrom="margin">
            <wp:align>left</wp:align>
          </wp:positionH>
          <wp:positionV relativeFrom="page">
            <wp:posOffset>100719</wp:posOffset>
          </wp:positionV>
          <wp:extent cx="2745801" cy="918324"/>
          <wp:effectExtent l="0" t="0" r="0" b="0"/>
          <wp:wrapNone/>
          <wp:docPr id="15043528" name="Picture 1504352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801" cy="91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43C3">
      <w:rPr>
        <w:noProof/>
        <w:lang w:val="ru-RU" w:eastAsia="ru-RU"/>
      </w:rPr>
      <w:drawing>
        <wp:anchor distT="0" distB="0" distL="114300" distR="114300" simplePos="0" relativeHeight="251658244" behindDoc="0" locked="0" layoutInCell="1" allowOverlap="1" wp14:anchorId="10ED295B" wp14:editId="055C3CA2">
          <wp:simplePos x="0" y="0"/>
          <wp:positionH relativeFrom="margin">
            <wp:align>right</wp:align>
          </wp:positionH>
          <wp:positionV relativeFrom="paragraph">
            <wp:posOffset>-16860</wp:posOffset>
          </wp:positionV>
          <wp:extent cx="1213485" cy="457200"/>
          <wp:effectExtent l="0" t="0" r="5715" b="0"/>
          <wp:wrapNone/>
          <wp:docPr id="1409988853" name="Picture 14099888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5" t="21673" r="7628" b="21530"/>
                  <a:stretch/>
                </pic:blipFill>
                <pic:spPr bwMode="auto">
                  <a:xfrm>
                    <a:off x="0" y="0"/>
                    <a:ext cx="121348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0394F"/>
    <w:multiLevelType w:val="multilevel"/>
    <w:tmpl w:val="852C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057B8B"/>
    <w:multiLevelType w:val="hybridMultilevel"/>
    <w:tmpl w:val="26C0F248"/>
    <w:lvl w:ilvl="0" w:tplc="CA8AA21A">
      <w:numFmt w:val="bullet"/>
      <w:lvlText w:val="-"/>
      <w:lvlJc w:val="left"/>
      <w:pPr>
        <w:ind w:left="1800" w:hanging="360"/>
      </w:pPr>
      <w:rPr>
        <w:rFonts w:ascii="Sylfaen" w:eastAsiaTheme="minorHAnsi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587D14"/>
    <w:multiLevelType w:val="hybridMultilevel"/>
    <w:tmpl w:val="B4C6C81E"/>
    <w:lvl w:ilvl="0" w:tplc="81BC8C6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1E7514CC"/>
    <w:multiLevelType w:val="hybridMultilevel"/>
    <w:tmpl w:val="7D049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97D12"/>
    <w:multiLevelType w:val="multilevel"/>
    <w:tmpl w:val="F046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A739BB"/>
    <w:multiLevelType w:val="hybridMultilevel"/>
    <w:tmpl w:val="F5F8B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B5C69"/>
    <w:multiLevelType w:val="multilevel"/>
    <w:tmpl w:val="D3D0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BD10DE"/>
    <w:multiLevelType w:val="multilevel"/>
    <w:tmpl w:val="8552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5A7A11"/>
    <w:multiLevelType w:val="multilevel"/>
    <w:tmpl w:val="5DA0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7B2759"/>
    <w:multiLevelType w:val="multilevel"/>
    <w:tmpl w:val="5C08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706C38"/>
    <w:multiLevelType w:val="multilevel"/>
    <w:tmpl w:val="D798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F2A14B6"/>
    <w:multiLevelType w:val="multilevel"/>
    <w:tmpl w:val="74EA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1D0215"/>
    <w:multiLevelType w:val="hybridMultilevel"/>
    <w:tmpl w:val="3F12EC3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1A48B3"/>
    <w:multiLevelType w:val="hybridMultilevel"/>
    <w:tmpl w:val="022CC79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BC59E4"/>
    <w:multiLevelType w:val="multilevel"/>
    <w:tmpl w:val="9C6EB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CA4CBE"/>
    <w:multiLevelType w:val="multilevel"/>
    <w:tmpl w:val="A4E4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60E4300"/>
    <w:multiLevelType w:val="hybridMultilevel"/>
    <w:tmpl w:val="027807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44EC5"/>
    <w:multiLevelType w:val="multilevel"/>
    <w:tmpl w:val="1DE2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357B15"/>
    <w:multiLevelType w:val="multilevel"/>
    <w:tmpl w:val="56E2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8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18"/>
  </w:num>
  <w:num w:numId="11">
    <w:abstractNumId w:val="0"/>
  </w:num>
  <w:num w:numId="12">
    <w:abstractNumId w:val="15"/>
  </w:num>
  <w:num w:numId="13">
    <w:abstractNumId w:val="11"/>
  </w:num>
  <w:num w:numId="14">
    <w:abstractNumId w:val="6"/>
  </w:num>
  <w:num w:numId="15">
    <w:abstractNumId w:val="17"/>
  </w:num>
  <w:num w:numId="16">
    <w:abstractNumId w:val="13"/>
  </w:num>
  <w:num w:numId="17">
    <w:abstractNumId w:val="1"/>
  </w:num>
  <w:num w:numId="18">
    <w:abstractNumId w:val="2"/>
  </w:num>
  <w:num w:numId="1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52B"/>
    <w:rsid w:val="000002AE"/>
    <w:rsid w:val="00001E7E"/>
    <w:rsid w:val="00004156"/>
    <w:rsid w:val="00004A34"/>
    <w:rsid w:val="00006580"/>
    <w:rsid w:val="00006F9E"/>
    <w:rsid w:val="000123FA"/>
    <w:rsid w:val="00013691"/>
    <w:rsid w:val="00013ACB"/>
    <w:rsid w:val="00014220"/>
    <w:rsid w:val="000143A9"/>
    <w:rsid w:val="00016C83"/>
    <w:rsid w:val="0002108C"/>
    <w:rsid w:val="000212CC"/>
    <w:rsid w:val="0002289A"/>
    <w:rsid w:val="00023C86"/>
    <w:rsid w:val="00025507"/>
    <w:rsid w:val="00025B86"/>
    <w:rsid w:val="00026E42"/>
    <w:rsid w:val="000271C9"/>
    <w:rsid w:val="00027B9D"/>
    <w:rsid w:val="000309EA"/>
    <w:rsid w:val="000338FB"/>
    <w:rsid w:val="000345DC"/>
    <w:rsid w:val="00034B81"/>
    <w:rsid w:val="00035A49"/>
    <w:rsid w:val="0003643C"/>
    <w:rsid w:val="0003667E"/>
    <w:rsid w:val="00036EA7"/>
    <w:rsid w:val="000370F0"/>
    <w:rsid w:val="00037179"/>
    <w:rsid w:val="000407E6"/>
    <w:rsid w:val="000413DD"/>
    <w:rsid w:val="0004304D"/>
    <w:rsid w:val="000434CE"/>
    <w:rsid w:val="00045300"/>
    <w:rsid w:val="00046154"/>
    <w:rsid w:val="00047954"/>
    <w:rsid w:val="00050339"/>
    <w:rsid w:val="000508A6"/>
    <w:rsid w:val="00052682"/>
    <w:rsid w:val="00052A0F"/>
    <w:rsid w:val="0005479B"/>
    <w:rsid w:val="00056767"/>
    <w:rsid w:val="000568C5"/>
    <w:rsid w:val="00056A4E"/>
    <w:rsid w:val="00056E77"/>
    <w:rsid w:val="00057DB3"/>
    <w:rsid w:val="000602B2"/>
    <w:rsid w:val="00063135"/>
    <w:rsid w:val="00063314"/>
    <w:rsid w:val="00063532"/>
    <w:rsid w:val="000671A3"/>
    <w:rsid w:val="0007052B"/>
    <w:rsid w:val="0007161B"/>
    <w:rsid w:val="00071EFB"/>
    <w:rsid w:val="00072502"/>
    <w:rsid w:val="000728DD"/>
    <w:rsid w:val="00072A14"/>
    <w:rsid w:val="000839D7"/>
    <w:rsid w:val="00084080"/>
    <w:rsid w:val="0008504A"/>
    <w:rsid w:val="00090123"/>
    <w:rsid w:val="00092A35"/>
    <w:rsid w:val="000948B1"/>
    <w:rsid w:val="00095D3A"/>
    <w:rsid w:val="000A212F"/>
    <w:rsid w:val="000A3E8F"/>
    <w:rsid w:val="000A5419"/>
    <w:rsid w:val="000A5ACB"/>
    <w:rsid w:val="000A6928"/>
    <w:rsid w:val="000B0936"/>
    <w:rsid w:val="000B3B19"/>
    <w:rsid w:val="000B3B71"/>
    <w:rsid w:val="000B459A"/>
    <w:rsid w:val="000B49AA"/>
    <w:rsid w:val="000B7570"/>
    <w:rsid w:val="000C029E"/>
    <w:rsid w:val="000C2042"/>
    <w:rsid w:val="000C245C"/>
    <w:rsid w:val="000C31CA"/>
    <w:rsid w:val="000C3346"/>
    <w:rsid w:val="000C44F3"/>
    <w:rsid w:val="000C4BA2"/>
    <w:rsid w:val="000C66C1"/>
    <w:rsid w:val="000C6706"/>
    <w:rsid w:val="000D199D"/>
    <w:rsid w:val="000D1C8B"/>
    <w:rsid w:val="000D5C17"/>
    <w:rsid w:val="000D6320"/>
    <w:rsid w:val="000D6DE5"/>
    <w:rsid w:val="000D7093"/>
    <w:rsid w:val="000D753E"/>
    <w:rsid w:val="000E17B8"/>
    <w:rsid w:val="000E2119"/>
    <w:rsid w:val="000E2DEB"/>
    <w:rsid w:val="000E36EB"/>
    <w:rsid w:val="000E43D5"/>
    <w:rsid w:val="000E472C"/>
    <w:rsid w:val="000E476C"/>
    <w:rsid w:val="000E7C27"/>
    <w:rsid w:val="000F0D4B"/>
    <w:rsid w:val="000F0E15"/>
    <w:rsid w:val="000F273F"/>
    <w:rsid w:val="000F2805"/>
    <w:rsid w:val="000F3273"/>
    <w:rsid w:val="000F7A76"/>
    <w:rsid w:val="00102352"/>
    <w:rsid w:val="00102ED7"/>
    <w:rsid w:val="00105063"/>
    <w:rsid w:val="0010656C"/>
    <w:rsid w:val="00111290"/>
    <w:rsid w:val="00116941"/>
    <w:rsid w:val="00120B66"/>
    <w:rsid w:val="00122948"/>
    <w:rsid w:val="001261F8"/>
    <w:rsid w:val="00126D90"/>
    <w:rsid w:val="001301FB"/>
    <w:rsid w:val="00131DC3"/>
    <w:rsid w:val="00134A22"/>
    <w:rsid w:val="00136D71"/>
    <w:rsid w:val="001375BB"/>
    <w:rsid w:val="00140092"/>
    <w:rsid w:val="001407CD"/>
    <w:rsid w:val="001422E5"/>
    <w:rsid w:val="001430B7"/>
    <w:rsid w:val="0014340B"/>
    <w:rsid w:val="001437A5"/>
    <w:rsid w:val="001463B5"/>
    <w:rsid w:val="0015027D"/>
    <w:rsid w:val="00154E0D"/>
    <w:rsid w:val="0015515B"/>
    <w:rsid w:val="001555AB"/>
    <w:rsid w:val="00162324"/>
    <w:rsid w:val="00165751"/>
    <w:rsid w:val="00166FFC"/>
    <w:rsid w:val="00167921"/>
    <w:rsid w:val="0017039C"/>
    <w:rsid w:val="0017186F"/>
    <w:rsid w:val="00173078"/>
    <w:rsid w:val="00173882"/>
    <w:rsid w:val="00173BDB"/>
    <w:rsid w:val="00174B22"/>
    <w:rsid w:val="00177939"/>
    <w:rsid w:val="0018037D"/>
    <w:rsid w:val="00180E03"/>
    <w:rsid w:val="001820CC"/>
    <w:rsid w:val="001835A3"/>
    <w:rsid w:val="00184F8A"/>
    <w:rsid w:val="00185628"/>
    <w:rsid w:val="0019036F"/>
    <w:rsid w:val="001907DB"/>
    <w:rsid w:val="001935C5"/>
    <w:rsid w:val="00194289"/>
    <w:rsid w:val="0019484C"/>
    <w:rsid w:val="0019640D"/>
    <w:rsid w:val="001973B3"/>
    <w:rsid w:val="00197606"/>
    <w:rsid w:val="00197687"/>
    <w:rsid w:val="001A0303"/>
    <w:rsid w:val="001A11F2"/>
    <w:rsid w:val="001A24BF"/>
    <w:rsid w:val="001A469A"/>
    <w:rsid w:val="001A57DB"/>
    <w:rsid w:val="001A66E3"/>
    <w:rsid w:val="001A74E0"/>
    <w:rsid w:val="001A78C9"/>
    <w:rsid w:val="001B17E7"/>
    <w:rsid w:val="001B1D30"/>
    <w:rsid w:val="001B4579"/>
    <w:rsid w:val="001C0667"/>
    <w:rsid w:val="001C0EB5"/>
    <w:rsid w:val="001C16E1"/>
    <w:rsid w:val="001C1F14"/>
    <w:rsid w:val="001C46E0"/>
    <w:rsid w:val="001C749F"/>
    <w:rsid w:val="001C76AA"/>
    <w:rsid w:val="001D2107"/>
    <w:rsid w:val="001D374E"/>
    <w:rsid w:val="001D3D89"/>
    <w:rsid w:val="001D53A3"/>
    <w:rsid w:val="001D66F9"/>
    <w:rsid w:val="001D68B7"/>
    <w:rsid w:val="001E0C26"/>
    <w:rsid w:val="001E144E"/>
    <w:rsid w:val="001E28B1"/>
    <w:rsid w:val="001E2B1B"/>
    <w:rsid w:val="001E304E"/>
    <w:rsid w:val="001E33FE"/>
    <w:rsid w:val="001E3869"/>
    <w:rsid w:val="001E47C8"/>
    <w:rsid w:val="001E4FC2"/>
    <w:rsid w:val="001E5CA1"/>
    <w:rsid w:val="001E7AAC"/>
    <w:rsid w:val="001F04CB"/>
    <w:rsid w:val="001F1DC3"/>
    <w:rsid w:val="001F4A45"/>
    <w:rsid w:val="001F649C"/>
    <w:rsid w:val="002004AD"/>
    <w:rsid w:val="0020104A"/>
    <w:rsid w:val="00201273"/>
    <w:rsid w:val="00202740"/>
    <w:rsid w:val="00202D3A"/>
    <w:rsid w:val="00202FE0"/>
    <w:rsid w:val="00206AC4"/>
    <w:rsid w:val="002104F4"/>
    <w:rsid w:val="00213577"/>
    <w:rsid w:val="00213CF0"/>
    <w:rsid w:val="00213D6F"/>
    <w:rsid w:val="00217377"/>
    <w:rsid w:val="00217577"/>
    <w:rsid w:val="00217880"/>
    <w:rsid w:val="00220103"/>
    <w:rsid w:val="00220FD6"/>
    <w:rsid w:val="0022271C"/>
    <w:rsid w:val="00224251"/>
    <w:rsid w:val="002246EA"/>
    <w:rsid w:val="002267E9"/>
    <w:rsid w:val="00227C9D"/>
    <w:rsid w:val="002301BA"/>
    <w:rsid w:val="002323D8"/>
    <w:rsid w:val="002436F1"/>
    <w:rsid w:val="0024518E"/>
    <w:rsid w:val="00245431"/>
    <w:rsid w:val="00247BB5"/>
    <w:rsid w:val="0025088D"/>
    <w:rsid w:val="00250A5C"/>
    <w:rsid w:val="00250BFE"/>
    <w:rsid w:val="0025205A"/>
    <w:rsid w:val="00252826"/>
    <w:rsid w:val="00255E57"/>
    <w:rsid w:val="00256AFA"/>
    <w:rsid w:val="00256E0A"/>
    <w:rsid w:val="00261EDF"/>
    <w:rsid w:val="00262757"/>
    <w:rsid w:val="0026297D"/>
    <w:rsid w:val="00264AC0"/>
    <w:rsid w:val="0027037C"/>
    <w:rsid w:val="00270732"/>
    <w:rsid w:val="002719FE"/>
    <w:rsid w:val="00271AA1"/>
    <w:rsid w:val="00271E94"/>
    <w:rsid w:val="002728EC"/>
    <w:rsid w:val="00272C33"/>
    <w:rsid w:val="00276243"/>
    <w:rsid w:val="00276575"/>
    <w:rsid w:val="0027677E"/>
    <w:rsid w:val="002770C5"/>
    <w:rsid w:val="00277F62"/>
    <w:rsid w:val="0028169B"/>
    <w:rsid w:val="00281CB6"/>
    <w:rsid w:val="00282B9E"/>
    <w:rsid w:val="002863DB"/>
    <w:rsid w:val="00286B69"/>
    <w:rsid w:val="00286D14"/>
    <w:rsid w:val="0028712E"/>
    <w:rsid w:val="00291D5A"/>
    <w:rsid w:val="0029368E"/>
    <w:rsid w:val="00296C8B"/>
    <w:rsid w:val="00297C97"/>
    <w:rsid w:val="002A102D"/>
    <w:rsid w:val="002A3C0C"/>
    <w:rsid w:val="002A4282"/>
    <w:rsid w:val="002A42EC"/>
    <w:rsid w:val="002A43F0"/>
    <w:rsid w:val="002A4840"/>
    <w:rsid w:val="002A56B0"/>
    <w:rsid w:val="002A7BF3"/>
    <w:rsid w:val="002A7D99"/>
    <w:rsid w:val="002B062F"/>
    <w:rsid w:val="002B1C9D"/>
    <w:rsid w:val="002B2881"/>
    <w:rsid w:val="002B2F5A"/>
    <w:rsid w:val="002B4395"/>
    <w:rsid w:val="002B48B7"/>
    <w:rsid w:val="002B51B2"/>
    <w:rsid w:val="002C08FA"/>
    <w:rsid w:val="002C1A2F"/>
    <w:rsid w:val="002C2552"/>
    <w:rsid w:val="002C3F5B"/>
    <w:rsid w:val="002CC775"/>
    <w:rsid w:val="002D07B9"/>
    <w:rsid w:val="002D0F27"/>
    <w:rsid w:val="002D2D45"/>
    <w:rsid w:val="002D3183"/>
    <w:rsid w:val="002D5309"/>
    <w:rsid w:val="002D58C8"/>
    <w:rsid w:val="002D62D5"/>
    <w:rsid w:val="002E0DCC"/>
    <w:rsid w:val="002E1BE7"/>
    <w:rsid w:val="002E1BEC"/>
    <w:rsid w:val="002E58F7"/>
    <w:rsid w:val="002E73F0"/>
    <w:rsid w:val="002E7BB5"/>
    <w:rsid w:val="002F0AE9"/>
    <w:rsid w:val="002F167B"/>
    <w:rsid w:val="002F1ABA"/>
    <w:rsid w:val="002F2360"/>
    <w:rsid w:val="002F304F"/>
    <w:rsid w:val="002F34C9"/>
    <w:rsid w:val="002F4A32"/>
    <w:rsid w:val="002F52B1"/>
    <w:rsid w:val="002F66E9"/>
    <w:rsid w:val="002F68DC"/>
    <w:rsid w:val="002F7914"/>
    <w:rsid w:val="00300697"/>
    <w:rsid w:val="00302159"/>
    <w:rsid w:val="0030370B"/>
    <w:rsid w:val="00306BE8"/>
    <w:rsid w:val="003105A3"/>
    <w:rsid w:val="00311D17"/>
    <w:rsid w:val="00312415"/>
    <w:rsid w:val="003168D2"/>
    <w:rsid w:val="00316D51"/>
    <w:rsid w:val="0031705C"/>
    <w:rsid w:val="003177E8"/>
    <w:rsid w:val="00317A2F"/>
    <w:rsid w:val="0032003C"/>
    <w:rsid w:val="003221EE"/>
    <w:rsid w:val="00323347"/>
    <w:rsid w:val="00323F62"/>
    <w:rsid w:val="00325297"/>
    <w:rsid w:val="00325404"/>
    <w:rsid w:val="00330897"/>
    <w:rsid w:val="00332464"/>
    <w:rsid w:val="003362D5"/>
    <w:rsid w:val="00336C6B"/>
    <w:rsid w:val="00337876"/>
    <w:rsid w:val="003401A9"/>
    <w:rsid w:val="003428AB"/>
    <w:rsid w:val="003429D6"/>
    <w:rsid w:val="00343AC1"/>
    <w:rsid w:val="003473E4"/>
    <w:rsid w:val="00347BE0"/>
    <w:rsid w:val="00350FB2"/>
    <w:rsid w:val="00351353"/>
    <w:rsid w:val="003518C6"/>
    <w:rsid w:val="003519A6"/>
    <w:rsid w:val="0035230A"/>
    <w:rsid w:val="00352962"/>
    <w:rsid w:val="00354A72"/>
    <w:rsid w:val="00354BD4"/>
    <w:rsid w:val="0035715F"/>
    <w:rsid w:val="003609A6"/>
    <w:rsid w:val="003718DE"/>
    <w:rsid w:val="00372BB8"/>
    <w:rsid w:val="00373995"/>
    <w:rsid w:val="00374A28"/>
    <w:rsid w:val="00375D70"/>
    <w:rsid w:val="00376A37"/>
    <w:rsid w:val="00377D14"/>
    <w:rsid w:val="00380AFE"/>
    <w:rsid w:val="00382530"/>
    <w:rsid w:val="003827CE"/>
    <w:rsid w:val="00382DB1"/>
    <w:rsid w:val="00383D58"/>
    <w:rsid w:val="00384CB9"/>
    <w:rsid w:val="00387923"/>
    <w:rsid w:val="00387DE5"/>
    <w:rsid w:val="00392EF2"/>
    <w:rsid w:val="003954A5"/>
    <w:rsid w:val="0039631E"/>
    <w:rsid w:val="003964A7"/>
    <w:rsid w:val="003977F3"/>
    <w:rsid w:val="00397DA3"/>
    <w:rsid w:val="003A0F47"/>
    <w:rsid w:val="003A308B"/>
    <w:rsid w:val="003A4105"/>
    <w:rsid w:val="003B021F"/>
    <w:rsid w:val="003B1B5F"/>
    <w:rsid w:val="003B306D"/>
    <w:rsid w:val="003B3F07"/>
    <w:rsid w:val="003B4D5D"/>
    <w:rsid w:val="003B6611"/>
    <w:rsid w:val="003B6647"/>
    <w:rsid w:val="003C3172"/>
    <w:rsid w:val="003C5BE2"/>
    <w:rsid w:val="003C5F27"/>
    <w:rsid w:val="003C7562"/>
    <w:rsid w:val="003C77F7"/>
    <w:rsid w:val="003D2CC9"/>
    <w:rsid w:val="003D347E"/>
    <w:rsid w:val="003D3C3B"/>
    <w:rsid w:val="003D4998"/>
    <w:rsid w:val="003D49C1"/>
    <w:rsid w:val="003D66D4"/>
    <w:rsid w:val="003E01DB"/>
    <w:rsid w:val="003E0232"/>
    <w:rsid w:val="003E0E0B"/>
    <w:rsid w:val="003E127D"/>
    <w:rsid w:val="003E1D87"/>
    <w:rsid w:val="003E2891"/>
    <w:rsid w:val="003E29DA"/>
    <w:rsid w:val="003E3BBB"/>
    <w:rsid w:val="003E43F6"/>
    <w:rsid w:val="003E4814"/>
    <w:rsid w:val="003E4AFF"/>
    <w:rsid w:val="003E500C"/>
    <w:rsid w:val="003E5CAF"/>
    <w:rsid w:val="003F0562"/>
    <w:rsid w:val="003F0D18"/>
    <w:rsid w:val="003F0E8F"/>
    <w:rsid w:val="003F1463"/>
    <w:rsid w:val="003F174D"/>
    <w:rsid w:val="003F2750"/>
    <w:rsid w:val="003F37CF"/>
    <w:rsid w:val="003F57AD"/>
    <w:rsid w:val="003F67B7"/>
    <w:rsid w:val="00400CCB"/>
    <w:rsid w:val="004012DB"/>
    <w:rsid w:val="00402BD5"/>
    <w:rsid w:val="004050FB"/>
    <w:rsid w:val="00406DBB"/>
    <w:rsid w:val="004076DD"/>
    <w:rsid w:val="00414452"/>
    <w:rsid w:val="004159E5"/>
    <w:rsid w:val="00420445"/>
    <w:rsid w:val="00420E8E"/>
    <w:rsid w:val="00421048"/>
    <w:rsid w:val="00421D83"/>
    <w:rsid w:val="00423B0A"/>
    <w:rsid w:val="00425666"/>
    <w:rsid w:val="004277D0"/>
    <w:rsid w:val="00430FFC"/>
    <w:rsid w:val="004324F1"/>
    <w:rsid w:val="00432930"/>
    <w:rsid w:val="00432933"/>
    <w:rsid w:val="004349D7"/>
    <w:rsid w:val="00435963"/>
    <w:rsid w:val="00440E71"/>
    <w:rsid w:val="004420F1"/>
    <w:rsid w:val="004422E4"/>
    <w:rsid w:val="00443597"/>
    <w:rsid w:val="004468CD"/>
    <w:rsid w:val="00447EA6"/>
    <w:rsid w:val="004507A9"/>
    <w:rsid w:val="0045323B"/>
    <w:rsid w:val="00454030"/>
    <w:rsid w:val="004555B2"/>
    <w:rsid w:val="00456031"/>
    <w:rsid w:val="004561DD"/>
    <w:rsid w:val="00457059"/>
    <w:rsid w:val="00461C69"/>
    <w:rsid w:val="00463ACE"/>
    <w:rsid w:val="004647AF"/>
    <w:rsid w:val="0046486A"/>
    <w:rsid w:val="00466109"/>
    <w:rsid w:val="0046793B"/>
    <w:rsid w:val="00470F4E"/>
    <w:rsid w:val="0047132B"/>
    <w:rsid w:val="00472A24"/>
    <w:rsid w:val="00472C8C"/>
    <w:rsid w:val="00472FB4"/>
    <w:rsid w:val="0047444D"/>
    <w:rsid w:val="00475BFF"/>
    <w:rsid w:val="00482068"/>
    <w:rsid w:val="00482CEA"/>
    <w:rsid w:val="00483DA9"/>
    <w:rsid w:val="004842A1"/>
    <w:rsid w:val="004854AD"/>
    <w:rsid w:val="004861B5"/>
    <w:rsid w:val="0048687C"/>
    <w:rsid w:val="00487EAA"/>
    <w:rsid w:val="00494F21"/>
    <w:rsid w:val="00494F5A"/>
    <w:rsid w:val="00495C36"/>
    <w:rsid w:val="00497D12"/>
    <w:rsid w:val="004A0DD8"/>
    <w:rsid w:val="004A0F4B"/>
    <w:rsid w:val="004A1C73"/>
    <w:rsid w:val="004A24B4"/>
    <w:rsid w:val="004A4180"/>
    <w:rsid w:val="004A610C"/>
    <w:rsid w:val="004B0762"/>
    <w:rsid w:val="004B187C"/>
    <w:rsid w:val="004B1CFA"/>
    <w:rsid w:val="004B214D"/>
    <w:rsid w:val="004B4407"/>
    <w:rsid w:val="004B58D2"/>
    <w:rsid w:val="004C1A2C"/>
    <w:rsid w:val="004C2EE1"/>
    <w:rsid w:val="004C5496"/>
    <w:rsid w:val="004C556E"/>
    <w:rsid w:val="004C5B87"/>
    <w:rsid w:val="004C5F2E"/>
    <w:rsid w:val="004C7058"/>
    <w:rsid w:val="004D24F0"/>
    <w:rsid w:val="004D2EC8"/>
    <w:rsid w:val="004D3F9C"/>
    <w:rsid w:val="004D4E40"/>
    <w:rsid w:val="004D5EE2"/>
    <w:rsid w:val="004D6182"/>
    <w:rsid w:val="004E118E"/>
    <w:rsid w:val="004E1DBC"/>
    <w:rsid w:val="004E311D"/>
    <w:rsid w:val="004E3CC5"/>
    <w:rsid w:val="004E57CB"/>
    <w:rsid w:val="004E625C"/>
    <w:rsid w:val="004E6E31"/>
    <w:rsid w:val="004E747D"/>
    <w:rsid w:val="004F62AD"/>
    <w:rsid w:val="004F6B8C"/>
    <w:rsid w:val="00500961"/>
    <w:rsid w:val="00501F41"/>
    <w:rsid w:val="0050647E"/>
    <w:rsid w:val="00507850"/>
    <w:rsid w:val="005121D9"/>
    <w:rsid w:val="005139CC"/>
    <w:rsid w:val="00513F61"/>
    <w:rsid w:val="00514EAB"/>
    <w:rsid w:val="005151D9"/>
    <w:rsid w:val="00515FE9"/>
    <w:rsid w:val="00516219"/>
    <w:rsid w:val="00516F0E"/>
    <w:rsid w:val="0051709A"/>
    <w:rsid w:val="005173D6"/>
    <w:rsid w:val="00517F89"/>
    <w:rsid w:val="0052138E"/>
    <w:rsid w:val="005213FA"/>
    <w:rsid w:val="005227EA"/>
    <w:rsid w:val="0052510D"/>
    <w:rsid w:val="00530343"/>
    <w:rsid w:val="00530E20"/>
    <w:rsid w:val="0053227D"/>
    <w:rsid w:val="005358D3"/>
    <w:rsid w:val="00535966"/>
    <w:rsid w:val="00537576"/>
    <w:rsid w:val="00541DE9"/>
    <w:rsid w:val="00542201"/>
    <w:rsid w:val="005425BB"/>
    <w:rsid w:val="00543543"/>
    <w:rsid w:val="00550B38"/>
    <w:rsid w:val="0055140A"/>
    <w:rsid w:val="00553EB2"/>
    <w:rsid w:val="0055401F"/>
    <w:rsid w:val="00554D05"/>
    <w:rsid w:val="00556025"/>
    <w:rsid w:val="00557465"/>
    <w:rsid w:val="00557FF6"/>
    <w:rsid w:val="00563010"/>
    <w:rsid w:val="005633FE"/>
    <w:rsid w:val="00563689"/>
    <w:rsid w:val="005638E6"/>
    <w:rsid w:val="0056425B"/>
    <w:rsid w:val="00566EFA"/>
    <w:rsid w:val="005709CD"/>
    <w:rsid w:val="00570B68"/>
    <w:rsid w:val="00571C2C"/>
    <w:rsid w:val="005751A9"/>
    <w:rsid w:val="005752C3"/>
    <w:rsid w:val="0057681D"/>
    <w:rsid w:val="00576B56"/>
    <w:rsid w:val="00582510"/>
    <w:rsid w:val="00582C44"/>
    <w:rsid w:val="00584E61"/>
    <w:rsid w:val="00585E17"/>
    <w:rsid w:val="005872BE"/>
    <w:rsid w:val="00587A49"/>
    <w:rsid w:val="00590490"/>
    <w:rsid w:val="005915AE"/>
    <w:rsid w:val="005917A4"/>
    <w:rsid w:val="00593462"/>
    <w:rsid w:val="00594B78"/>
    <w:rsid w:val="00596B3E"/>
    <w:rsid w:val="005A236D"/>
    <w:rsid w:val="005A33DD"/>
    <w:rsid w:val="005A470F"/>
    <w:rsid w:val="005A5E43"/>
    <w:rsid w:val="005A62FF"/>
    <w:rsid w:val="005B09AC"/>
    <w:rsid w:val="005B1835"/>
    <w:rsid w:val="005B2AA7"/>
    <w:rsid w:val="005B3714"/>
    <w:rsid w:val="005B4400"/>
    <w:rsid w:val="005B53B4"/>
    <w:rsid w:val="005B58A0"/>
    <w:rsid w:val="005B615F"/>
    <w:rsid w:val="005B66CF"/>
    <w:rsid w:val="005B6A5F"/>
    <w:rsid w:val="005B6A73"/>
    <w:rsid w:val="005B79B8"/>
    <w:rsid w:val="005C07B4"/>
    <w:rsid w:val="005C0A83"/>
    <w:rsid w:val="005C200C"/>
    <w:rsid w:val="005C2659"/>
    <w:rsid w:val="005C2FB0"/>
    <w:rsid w:val="005C3E48"/>
    <w:rsid w:val="005C4FB5"/>
    <w:rsid w:val="005C56F3"/>
    <w:rsid w:val="005C6F14"/>
    <w:rsid w:val="005D21D3"/>
    <w:rsid w:val="005D31C0"/>
    <w:rsid w:val="005D40CD"/>
    <w:rsid w:val="005E165E"/>
    <w:rsid w:val="005E4DDB"/>
    <w:rsid w:val="005E5913"/>
    <w:rsid w:val="005E709B"/>
    <w:rsid w:val="005F09F2"/>
    <w:rsid w:val="005F0C54"/>
    <w:rsid w:val="005F13DF"/>
    <w:rsid w:val="005F2A49"/>
    <w:rsid w:val="005F3CD5"/>
    <w:rsid w:val="005F69ED"/>
    <w:rsid w:val="005F7271"/>
    <w:rsid w:val="005F7427"/>
    <w:rsid w:val="00600E4D"/>
    <w:rsid w:val="006020C2"/>
    <w:rsid w:val="006025EB"/>
    <w:rsid w:val="006035C9"/>
    <w:rsid w:val="0060633E"/>
    <w:rsid w:val="00610265"/>
    <w:rsid w:val="006105BD"/>
    <w:rsid w:val="00612F23"/>
    <w:rsid w:val="00613B77"/>
    <w:rsid w:val="00613DE2"/>
    <w:rsid w:val="00614240"/>
    <w:rsid w:val="00614E7C"/>
    <w:rsid w:val="006150A9"/>
    <w:rsid w:val="00620FB2"/>
    <w:rsid w:val="00623F5C"/>
    <w:rsid w:val="00624094"/>
    <w:rsid w:val="00624789"/>
    <w:rsid w:val="0062498B"/>
    <w:rsid w:val="0062705B"/>
    <w:rsid w:val="00630733"/>
    <w:rsid w:val="0063086E"/>
    <w:rsid w:val="00630FC2"/>
    <w:rsid w:val="00631231"/>
    <w:rsid w:val="00632612"/>
    <w:rsid w:val="00632FD5"/>
    <w:rsid w:val="00635A47"/>
    <w:rsid w:val="006409EB"/>
    <w:rsid w:val="00642666"/>
    <w:rsid w:val="00643764"/>
    <w:rsid w:val="00643ACD"/>
    <w:rsid w:val="00643D5F"/>
    <w:rsid w:val="00643DF3"/>
    <w:rsid w:val="006458E3"/>
    <w:rsid w:val="00647234"/>
    <w:rsid w:val="00653D65"/>
    <w:rsid w:val="006549C4"/>
    <w:rsid w:val="00657329"/>
    <w:rsid w:val="00660CD8"/>
    <w:rsid w:val="00661606"/>
    <w:rsid w:val="0066224A"/>
    <w:rsid w:val="00665B80"/>
    <w:rsid w:val="00665C33"/>
    <w:rsid w:val="006670D1"/>
    <w:rsid w:val="006700AE"/>
    <w:rsid w:val="00672434"/>
    <w:rsid w:val="00674163"/>
    <w:rsid w:val="00674B95"/>
    <w:rsid w:val="00676462"/>
    <w:rsid w:val="00681584"/>
    <w:rsid w:val="00681AE3"/>
    <w:rsid w:val="00683C4C"/>
    <w:rsid w:val="006842AD"/>
    <w:rsid w:val="00685DFF"/>
    <w:rsid w:val="00685FCD"/>
    <w:rsid w:val="0068790D"/>
    <w:rsid w:val="006902D2"/>
    <w:rsid w:val="00691139"/>
    <w:rsid w:val="00693541"/>
    <w:rsid w:val="0069507A"/>
    <w:rsid w:val="006962C9"/>
    <w:rsid w:val="006978C9"/>
    <w:rsid w:val="00697D83"/>
    <w:rsid w:val="006A18CB"/>
    <w:rsid w:val="006A2AAD"/>
    <w:rsid w:val="006A2F70"/>
    <w:rsid w:val="006A4834"/>
    <w:rsid w:val="006A6F2E"/>
    <w:rsid w:val="006A7786"/>
    <w:rsid w:val="006B382D"/>
    <w:rsid w:val="006C0731"/>
    <w:rsid w:val="006C08C1"/>
    <w:rsid w:val="006C14E3"/>
    <w:rsid w:val="006C338B"/>
    <w:rsid w:val="006C3E1D"/>
    <w:rsid w:val="006C3F7A"/>
    <w:rsid w:val="006C45A6"/>
    <w:rsid w:val="006C54C6"/>
    <w:rsid w:val="006C7467"/>
    <w:rsid w:val="006D0720"/>
    <w:rsid w:val="006D0DFA"/>
    <w:rsid w:val="006D1B21"/>
    <w:rsid w:val="006D1E22"/>
    <w:rsid w:val="006D21F0"/>
    <w:rsid w:val="006D31DA"/>
    <w:rsid w:val="006E1B6A"/>
    <w:rsid w:val="006E289B"/>
    <w:rsid w:val="006E324C"/>
    <w:rsid w:val="006E4B7F"/>
    <w:rsid w:val="006E7C8F"/>
    <w:rsid w:val="006E7F8C"/>
    <w:rsid w:val="006F1C0F"/>
    <w:rsid w:val="007001E7"/>
    <w:rsid w:val="007004B9"/>
    <w:rsid w:val="00700710"/>
    <w:rsid w:val="00701CE7"/>
    <w:rsid w:val="00703906"/>
    <w:rsid w:val="007043DE"/>
    <w:rsid w:val="0070589D"/>
    <w:rsid w:val="00705A4A"/>
    <w:rsid w:val="007072BB"/>
    <w:rsid w:val="00710819"/>
    <w:rsid w:val="007144DD"/>
    <w:rsid w:val="007203B0"/>
    <w:rsid w:val="0072069C"/>
    <w:rsid w:val="007208A4"/>
    <w:rsid w:val="00721B2B"/>
    <w:rsid w:val="00722B9D"/>
    <w:rsid w:val="007246D0"/>
    <w:rsid w:val="0072553C"/>
    <w:rsid w:val="00734100"/>
    <w:rsid w:val="007400E9"/>
    <w:rsid w:val="00740428"/>
    <w:rsid w:val="00743104"/>
    <w:rsid w:val="0074314F"/>
    <w:rsid w:val="00746006"/>
    <w:rsid w:val="0075084D"/>
    <w:rsid w:val="00750E76"/>
    <w:rsid w:val="00751077"/>
    <w:rsid w:val="00751CDB"/>
    <w:rsid w:val="007542A0"/>
    <w:rsid w:val="00754CF6"/>
    <w:rsid w:val="00755149"/>
    <w:rsid w:val="00755E48"/>
    <w:rsid w:val="007566DA"/>
    <w:rsid w:val="007577DF"/>
    <w:rsid w:val="00757E6F"/>
    <w:rsid w:val="00763252"/>
    <w:rsid w:val="0076349F"/>
    <w:rsid w:val="00763541"/>
    <w:rsid w:val="0076460E"/>
    <w:rsid w:val="007646C6"/>
    <w:rsid w:val="007649D0"/>
    <w:rsid w:val="00764C50"/>
    <w:rsid w:val="00765293"/>
    <w:rsid w:val="00765EBC"/>
    <w:rsid w:val="00770129"/>
    <w:rsid w:val="0077088B"/>
    <w:rsid w:val="007708BF"/>
    <w:rsid w:val="00770D41"/>
    <w:rsid w:val="00772056"/>
    <w:rsid w:val="00775D05"/>
    <w:rsid w:val="0077654F"/>
    <w:rsid w:val="00777255"/>
    <w:rsid w:val="00777E06"/>
    <w:rsid w:val="00777E50"/>
    <w:rsid w:val="00780095"/>
    <w:rsid w:val="00780319"/>
    <w:rsid w:val="007816B6"/>
    <w:rsid w:val="0078385E"/>
    <w:rsid w:val="007848FE"/>
    <w:rsid w:val="00784D94"/>
    <w:rsid w:val="007857E5"/>
    <w:rsid w:val="00786DC5"/>
    <w:rsid w:val="00790D47"/>
    <w:rsid w:val="00791EC0"/>
    <w:rsid w:val="00793A9C"/>
    <w:rsid w:val="00794C7F"/>
    <w:rsid w:val="00794E10"/>
    <w:rsid w:val="0079526F"/>
    <w:rsid w:val="007A1B1E"/>
    <w:rsid w:val="007A23D2"/>
    <w:rsid w:val="007A4A48"/>
    <w:rsid w:val="007A613C"/>
    <w:rsid w:val="007B0887"/>
    <w:rsid w:val="007B0D93"/>
    <w:rsid w:val="007B4941"/>
    <w:rsid w:val="007B540E"/>
    <w:rsid w:val="007B6255"/>
    <w:rsid w:val="007B7956"/>
    <w:rsid w:val="007B7ACA"/>
    <w:rsid w:val="007B7F40"/>
    <w:rsid w:val="007C1618"/>
    <w:rsid w:val="007C2C12"/>
    <w:rsid w:val="007C340F"/>
    <w:rsid w:val="007C3884"/>
    <w:rsid w:val="007C3CEC"/>
    <w:rsid w:val="007C3D4D"/>
    <w:rsid w:val="007C59E3"/>
    <w:rsid w:val="007C79C8"/>
    <w:rsid w:val="007D595E"/>
    <w:rsid w:val="007D6096"/>
    <w:rsid w:val="007D6398"/>
    <w:rsid w:val="007D70EB"/>
    <w:rsid w:val="007D71C2"/>
    <w:rsid w:val="007E0C88"/>
    <w:rsid w:val="007E2649"/>
    <w:rsid w:val="007E2888"/>
    <w:rsid w:val="007E4871"/>
    <w:rsid w:val="007E5AC5"/>
    <w:rsid w:val="007E5DAE"/>
    <w:rsid w:val="007E7263"/>
    <w:rsid w:val="007F062A"/>
    <w:rsid w:val="007F0D7C"/>
    <w:rsid w:val="007F2D2D"/>
    <w:rsid w:val="007F3FDA"/>
    <w:rsid w:val="007F46FC"/>
    <w:rsid w:val="007F4F68"/>
    <w:rsid w:val="007F71B7"/>
    <w:rsid w:val="0080067F"/>
    <w:rsid w:val="00800CAB"/>
    <w:rsid w:val="00801A29"/>
    <w:rsid w:val="00801C22"/>
    <w:rsid w:val="008046FD"/>
    <w:rsid w:val="00805CDB"/>
    <w:rsid w:val="00806852"/>
    <w:rsid w:val="0080748B"/>
    <w:rsid w:val="00807E88"/>
    <w:rsid w:val="0081205E"/>
    <w:rsid w:val="008154D2"/>
    <w:rsid w:val="008157B8"/>
    <w:rsid w:val="00817998"/>
    <w:rsid w:val="00822748"/>
    <w:rsid w:val="0082284A"/>
    <w:rsid w:val="008237D6"/>
    <w:rsid w:val="00825A17"/>
    <w:rsid w:val="008261A9"/>
    <w:rsid w:val="00826527"/>
    <w:rsid w:val="00826BB4"/>
    <w:rsid w:val="00830353"/>
    <w:rsid w:val="00831997"/>
    <w:rsid w:val="00832161"/>
    <w:rsid w:val="00833C0E"/>
    <w:rsid w:val="008357CA"/>
    <w:rsid w:val="00835B3C"/>
    <w:rsid w:val="0083653B"/>
    <w:rsid w:val="00836BA5"/>
    <w:rsid w:val="00836F83"/>
    <w:rsid w:val="0084039D"/>
    <w:rsid w:val="008406B7"/>
    <w:rsid w:val="00844ED0"/>
    <w:rsid w:val="0084594A"/>
    <w:rsid w:val="00845C28"/>
    <w:rsid w:val="008460FC"/>
    <w:rsid w:val="00847139"/>
    <w:rsid w:val="00851495"/>
    <w:rsid w:val="0085161E"/>
    <w:rsid w:val="00860559"/>
    <w:rsid w:val="008638EE"/>
    <w:rsid w:val="008719AF"/>
    <w:rsid w:val="00871CA4"/>
    <w:rsid w:val="00872500"/>
    <w:rsid w:val="00872CFB"/>
    <w:rsid w:val="00874EDA"/>
    <w:rsid w:val="00875896"/>
    <w:rsid w:val="008769AC"/>
    <w:rsid w:val="00877AE5"/>
    <w:rsid w:val="00880075"/>
    <w:rsid w:val="0088162D"/>
    <w:rsid w:val="00892942"/>
    <w:rsid w:val="00892E71"/>
    <w:rsid w:val="008934FE"/>
    <w:rsid w:val="00895E9F"/>
    <w:rsid w:val="0089ED59"/>
    <w:rsid w:val="008A0593"/>
    <w:rsid w:val="008A3D4E"/>
    <w:rsid w:val="008A6040"/>
    <w:rsid w:val="008A7139"/>
    <w:rsid w:val="008B0025"/>
    <w:rsid w:val="008B44C5"/>
    <w:rsid w:val="008B535F"/>
    <w:rsid w:val="008B6E11"/>
    <w:rsid w:val="008B6FDE"/>
    <w:rsid w:val="008B7700"/>
    <w:rsid w:val="008C0117"/>
    <w:rsid w:val="008C05C5"/>
    <w:rsid w:val="008C0F45"/>
    <w:rsid w:val="008C196C"/>
    <w:rsid w:val="008C6745"/>
    <w:rsid w:val="008C7E83"/>
    <w:rsid w:val="008D001A"/>
    <w:rsid w:val="008D1562"/>
    <w:rsid w:val="008D2802"/>
    <w:rsid w:val="008D587A"/>
    <w:rsid w:val="008D626A"/>
    <w:rsid w:val="008E17DC"/>
    <w:rsid w:val="008E255C"/>
    <w:rsid w:val="008E3BA2"/>
    <w:rsid w:val="008E3CD5"/>
    <w:rsid w:val="008E6351"/>
    <w:rsid w:val="008F0375"/>
    <w:rsid w:val="008F291D"/>
    <w:rsid w:val="008F30EA"/>
    <w:rsid w:val="008F3612"/>
    <w:rsid w:val="008F4CAE"/>
    <w:rsid w:val="008F53DE"/>
    <w:rsid w:val="008F60C0"/>
    <w:rsid w:val="00901BCA"/>
    <w:rsid w:val="00903719"/>
    <w:rsid w:val="009038D7"/>
    <w:rsid w:val="00903921"/>
    <w:rsid w:val="00903A4B"/>
    <w:rsid w:val="00903F95"/>
    <w:rsid w:val="0090643A"/>
    <w:rsid w:val="0090763A"/>
    <w:rsid w:val="00910729"/>
    <w:rsid w:val="00910A69"/>
    <w:rsid w:val="00910E4B"/>
    <w:rsid w:val="009117D0"/>
    <w:rsid w:val="00912F7C"/>
    <w:rsid w:val="00913961"/>
    <w:rsid w:val="009154B2"/>
    <w:rsid w:val="00915A88"/>
    <w:rsid w:val="00922747"/>
    <w:rsid w:val="009241D0"/>
    <w:rsid w:val="009242F6"/>
    <w:rsid w:val="00924825"/>
    <w:rsid w:val="00925510"/>
    <w:rsid w:val="00925C8F"/>
    <w:rsid w:val="00927159"/>
    <w:rsid w:val="009271E4"/>
    <w:rsid w:val="009273A4"/>
    <w:rsid w:val="00927542"/>
    <w:rsid w:val="00930FF9"/>
    <w:rsid w:val="00931AF7"/>
    <w:rsid w:val="00931CD6"/>
    <w:rsid w:val="009333D5"/>
    <w:rsid w:val="00934CDC"/>
    <w:rsid w:val="00935A7F"/>
    <w:rsid w:val="00936DE8"/>
    <w:rsid w:val="009374FF"/>
    <w:rsid w:val="00940645"/>
    <w:rsid w:val="00940CFE"/>
    <w:rsid w:val="0094279A"/>
    <w:rsid w:val="00945176"/>
    <w:rsid w:val="00945641"/>
    <w:rsid w:val="00946A22"/>
    <w:rsid w:val="00950218"/>
    <w:rsid w:val="00950EBB"/>
    <w:rsid w:val="009524DA"/>
    <w:rsid w:val="00952AE6"/>
    <w:rsid w:val="00953AE1"/>
    <w:rsid w:val="00954D10"/>
    <w:rsid w:val="00955720"/>
    <w:rsid w:val="00961B28"/>
    <w:rsid w:val="0096202B"/>
    <w:rsid w:val="0096256D"/>
    <w:rsid w:val="009642DB"/>
    <w:rsid w:val="00965058"/>
    <w:rsid w:val="009652B2"/>
    <w:rsid w:val="00967E7E"/>
    <w:rsid w:val="0097012E"/>
    <w:rsid w:val="009702B9"/>
    <w:rsid w:val="00971A4D"/>
    <w:rsid w:val="00971A5D"/>
    <w:rsid w:val="00972EE6"/>
    <w:rsid w:val="00973190"/>
    <w:rsid w:val="009734BE"/>
    <w:rsid w:val="0097620A"/>
    <w:rsid w:val="00976D05"/>
    <w:rsid w:val="009776EF"/>
    <w:rsid w:val="009779B3"/>
    <w:rsid w:val="00980660"/>
    <w:rsid w:val="00980735"/>
    <w:rsid w:val="00980CBC"/>
    <w:rsid w:val="00981175"/>
    <w:rsid w:val="00983A8B"/>
    <w:rsid w:val="00985F51"/>
    <w:rsid w:val="009865FA"/>
    <w:rsid w:val="0098780D"/>
    <w:rsid w:val="00990A6A"/>
    <w:rsid w:val="00990F38"/>
    <w:rsid w:val="00992AE4"/>
    <w:rsid w:val="009938F5"/>
    <w:rsid w:val="00993DD4"/>
    <w:rsid w:val="00993DDE"/>
    <w:rsid w:val="00996BA0"/>
    <w:rsid w:val="00996D0D"/>
    <w:rsid w:val="0099789B"/>
    <w:rsid w:val="009A0350"/>
    <w:rsid w:val="009A0FD5"/>
    <w:rsid w:val="009A146A"/>
    <w:rsid w:val="009A23FA"/>
    <w:rsid w:val="009A25BD"/>
    <w:rsid w:val="009A290D"/>
    <w:rsid w:val="009A29AA"/>
    <w:rsid w:val="009A357B"/>
    <w:rsid w:val="009A3D35"/>
    <w:rsid w:val="009A4818"/>
    <w:rsid w:val="009A5046"/>
    <w:rsid w:val="009A7650"/>
    <w:rsid w:val="009B3637"/>
    <w:rsid w:val="009B4979"/>
    <w:rsid w:val="009B5321"/>
    <w:rsid w:val="009B5957"/>
    <w:rsid w:val="009B772D"/>
    <w:rsid w:val="009C243A"/>
    <w:rsid w:val="009C349F"/>
    <w:rsid w:val="009C3CAB"/>
    <w:rsid w:val="009C45DE"/>
    <w:rsid w:val="009C4E7F"/>
    <w:rsid w:val="009C55D1"/>
    <w:rsid w:val="009C71C7"/>
    <w:rsid w:val="009D175C"/>
    <w:rsid w:val="009D25FC"/>
    <w:rsid w:val="009D29B8"/>
    <w:rsid w:val="009D6EC4"/>
    <w:rsid w:val="009D733A"/>
    <w:rsid w:val="009E076C"/>
    <w:rsid w:val="009E165A"/>
    <w:rsid w:val="009E219D"/>
    <w:rsid w:val="009E35DB"/>
    <w:rsid w:val="009F03D7"/>
    <w:rsid w:val="009F0CA5"/>
    <w:rsid w:val="009F33D9"/>
    <w:rsid w:val="009F383A"/>
    <w:rsid w:val="009F47D4"/>
    <w:rsid w:val="009F5FAF"/>
    <w:rsid w:val="009F6604"/>
    <w:rsid w:val="009F6EAE"/>
    <w:rsid w:val="009F755F"/>
    <w:rsid w:val="00A00157"/>
    <w:rsid w:val="00A01445"/>
    <w:rsid w:val="00A02505"/>
    <w:rsid w:val="00A0379A"/>
    <w:rsid w:val="00A05110"/>
    <w:rsid w:val="00A07D63"/>
    <w:rsid w:val="00A13949"/>
    <w:rsid w:val="00A1440D"/>
    <w:rsid w:val="00A16405"/>
    <w:rsid w:val="00A200F2"/>
    <w:rsid w:val="00A25035"/>
    <w:rsid w:val="00A256E9"/>
    <w:rsid w:val="00A26409"/>
    <w:rsid w:val="00A26B0A"/>
    <w:rsid w:val="00A34148"/>
    <w:rsid w:val="00A342D6"/>
    <w:rsid w:val="00A347D4"/>
    <w:rsid w:val="00A35429"/>
    <w:rsid w:val="00A35B94"/>
    <w:rsid w:val="00A35D09"/>
    <w:rsid w:val="00A37157"/>
    <w:rsid w:val="00A37364"/>
    <w:rsid w:val="00A40A18"/>
    <w:rsid w:val="00A40A48"/>
    <w:rsid w:val="00A40F62"/>
    <w:rsid w:val="00A41C68"/>
    <w:rsid w:val="00A46DFB"/>
    <w:rsid w:val="00A50EFF"/>
    <w:rsid w:val="00A51172"/>
    <w:rsid w:val="00A5296D"/>
    <w:rsid w:val="00A53905"/>
    <w:rsid w:val="00A539D3"/>
    <w:rsid w:val="00A53A19"/>
    <w:rsid w:val="00A5429D"/>
    <w:rsid w:val="00A60336"/>
    <w:rsid w:val="00A60EE0"/>
    <w:rsid w:val="00A62734"/>
    <w:rsid w:val="00A6284D"/>
    <w:rsid w:val="00A6711A"/>
    <w:rsid w:val="00A70DFB"/>
    <w:rsid w:val="00A723F5"/>
    <w:rsid w:val="00A72510"/>
    <w:rsid w:val="00A72F81"/>
    <w:rsid w:val="00A761FB"/>
    <w:rsid w:val="00A76D28"/>
    <w:rsid w:val="00A76D60"/>
    <w:rsid w:val="00A81329"/>
    <w:rsid w:val="00A8239C"/>
    <w:rsid w:val="00A832A7"/>
    <w:rsid w:val="00A84E25"/>
    <w:rsid w:val="00A84E34"/>
    <w:rsid w:val="00A85F7A"/>
    <w:rsid w:val="00A869D3"/>
    <w:rsid w:val="00A915B1"/>
    <w:rsid w:val="00A942FD"/>
    <w:rsid w:val="00A959AA"/>
    <w:rsid w:val="00A96A63"/>
    <w:rsid w:val="00AA0B3A"/>
    <w:rsid w:val="00AA259D"/>
    <w:rsid w:val="00AA2A44"/>
    <w:rsid w:val="00AA3019"/>
    <w:rsid w:val="00AA3A05"/>
    <w:rsid w:val="00AA3F0C"/>
    <w:rsid w:val="00AA4051"/>
    <w:rsid w:val="00AA74A9"/>
    <w:rsid w:val="00AA7D9D"/>
    <w:rsid w:val="00AA7DA3"/>
    <w:rsid w:val="00AB2C7E"/>
    <w:rsid w:val="00AB5062"/>
    <w:rsid w:val="00AB789F"/>
    <w:rsid w:val="00AC21B2"/>
    <w:rsid w:val="00AC4DE2"/>
    <w:rsid w:val="00AC675E"/>
    <w:rsid w:val="00AD0FA9"/>
    <w:rsid w:val="00AD11A8"/>
    <w:rsid w:val="00AD1C4D"/>
    <w:rsid w:val="00AD32B8"/>
    <w:rsid w:val="00AD3E20"/>
    <w:rsid w:val="00AD4D4A"/>
    <w:rsid w:val="00AD54AE"/>
    <w:rsid w:val="00AD54BA"/>
    <w:rsid w:val="00AD63DC"/>
    <w:rsid w:val="00AD6471"/>
    <w:rsid w:val="00AD64B8"/>
    <w:rsid w:val="00AD6CA9"/>
    <w:rsid w:val="00AE19BB"/>
    <w:rsid w:val="00AE2579"/>
    <w:rsid w:val="00AF3789"/>
    <w:rsid w:val="00AF399A"/>
    <w:rsid w:val="00AF421B"/>
    <w:rsid w:val="00AF68F2"/>
    <w:rsid w:val="00AF75F2"/>
    <w:rsid w:val="00B00C10"/>
    <w:rsid w:val="00B00CAB"/>
    <w:rsid w:val="00B03DB3"/>
    <w:rsid w:val="00B04CC3"/>
    <w:rsid w:val="00B04E43"/>
    <w:rsid w:val="00B05CCB"/>
    <w:rsid w:val="00B06031"/>
    <w:rsid w:val="00B0608C"/>
    <w:rsid w:val="00B1182A"/>
    <w:rsid w:val="00B11ED3"/>
    <w:rsid w:val="00B1275D"/>
    <w:rsid w:val="00B130D3"/>
    <w:rsid w:val="00B13224"/>
    <w:rsid w:val="00B1622F"/>
    <w:rsid w:val="00B17651"/>
    <w:rsid w:val="00B2018F"/>
    <w:rsid w:val="00B201D8"/>
    <w:rsid w:val="00B21AC5"/>
    <w:rsid w:val="00B2250F"/>
    <w:rsid w:val="00B22D18"/>
    <w:rsid w:val="00B255EE"/>
    <w:rsid w:val="00B25BD1"/>
    <w:rsid w:val="00B2706B"/>
    <w:rsid w:val="00B27C69"/>
    <w:rsid w:val="00B319BE"/>
    <w:rsid w:val="00B32C8C"/>
    <w:rsid w:val="00B3338A"/>
    <w:rsid w:val="00B34596"/>
    <w:rsid w:val="00B36CD9"/>
    <w:rsid w:val="00B375DD"/>
    <w:rsid w:val="00B3799A"/>
    <w:rsid w:val="00B40BC7"/>
    <w:rsid w:val="00B420D9"/>
    <w:rsid w:val="00B4270E"/>
    <w:rsid w:val="00B4273D"/>
    <w:rsid w:val="00B44A1A"/>
    <w:rsid w:val="00B45651"/>
    <w:rsid w:val="00B45ACE"/>
    <w:rsid w:val="00B477E3"/>
    <w:rsid w:val="00B50337"/>
    <w:rsid w:val="00B5270F"/>
    <w:rsid w:val="00B52C78"/>
    <w:rsid w:val="00B53644"/>
    <w:rsid w:val="00B53C19"/>
    <w:rsid w:val="00B547C3"/>
    <w:rsid w:val="00B56D5B"/>
    <w:rsid w:val="00B56FC9"/>
    <w:rsid w:val="00B600EC"/>
    <w:rsid w:val="00B625C6"/>
    <w:rsid w:val="00B6352E"/>
    <w:rsid w:val="00B6431C"/>
    <w:rsid w:val="00B66353"/>
    <w:rsid w:val="00B6676B"/>
    <w:rsid w:val="00B70158"/>
    <w:rsid w:val="00B707EA"/>
    <w:rsid w:val="00B70B25"/>
    <w:rsid w:val="00B71FAE"/>
    <w:rsid w:val="00B7298C"/>
    <w:rsid w:val="00B7334A"/>
    <w:rsid w:val="00B737B2"/>
    <w:rsid w:val="00B73C3F"/>
    <w:rsid w:val="00B75FB7"/>
    <w:rsid w:val="00B77514"/>
    <w:rsid w:val="00B80A03"/>
    <w:rsid w:val="00B85309"/>
    <w:rsid w:val="00B86200"/>
    <w:rsid w:val="00B86E2E"/>
    <w:rsid w:val="00B87031"/>
    <w:rsid w:val="00B874C5"/>
    <w:rsid w:val="00B8794A"/>
    <w:rsid w:val="00B9095F"/>
    <w:rsid w:val="00B90CE0"/>
    <w:rsid w:val="00B91120"/>
    <w:rsid w:val="00B9201B"/>
    <w:rsid w:val="00B932BE"/>
    <w:rsid w:val="00B94451"/>
    <w:rsid w:val="00B955AE"/>
    <w:rsid w:val="00B962E0"/>
    <w:rsid w:val="00B97D8E"/>
    <w:rsid w:val="00BA1F8B"/>
    <w:rsid w:val="00BA66DF"/>
    <w:rsid w:val="00BA794A"/>
    <w:rsid w:val="00BA7F4E"/>
    <w:rsid w:val="00BB10CE"/>
    <w:rsid w:val="00BB1A8E"/>
    <w:rsid w:val="00BB1C21"/>
    <w:rsid w:val="00BB1D5F"/>
    <w:rsid w:val="00BB22F8"/>
    <w:rsid w:val="00BB3945"/>
    <w:rsid w:val="00BB3E8A"/>
    <w:rsid w:val="00BB3EFE"/>
    <w:rsid w:val="00BB4E9A"/>
    <w:rsid w:val="00BB52D4"/>
    <w:rsid w:val="00BB6E2D"/>
    <w:rsid w:val="00BB798F"/>
    <w:rsid w:val="00BB7FDC"/>
    <w:rsid w:val="00BC045C"/>
    <w:rsid w:val="00BC0DC8"/>
    <w:rsid w:val="00BC43C3"/>
    <w:rsid w:val="00BC5C79"/>
    <w:rsid w:val="00BD086A"/>
    <w:rsid w:val="00BD0EF4"/>
    <w:rsid w:val="00BD2877"/>
    <w:rsid w:val="00BD3D80"/>
    <w:rsid w:val="00BD40DD"/>
    <w:rsid w:val="00BD4315"/>
    <w:rsid w:val="00BD47D0"/>
    <w:rsid w:val="00BD5B6A"/>
    <w:rsid w:val="00BD6F29"/>
    <w:rsid w:val="00BD71BC"/>
    <w:rsid w:val="00BE0F03"/>
    <w:rsid w:val="00BE15FA"/>
    <w:rsid w:val="00BE2E2E"/>
    <w:rsid w:val="00BE3072"/>
    <w:rsid w:val="00BE3ADC"/>
    <w:rsid w:val="00BE4819"/>
    <w:rsid w:val="00BE609B"/>
    <w:rsid w:val="00BE7B9E"/>
    <w:rsid w:val="00BF0396"/>
    <w:rsid w:val="00BF03C9"/>
    <w:rsid w:val="00BF1282"/>
    <w:rsid w:val="00BF25DB"/>
    <w:rsid w:val="00BF2D1A"/>
    <w:rsid w:val="00BF47EB"/>
    <w:rsid w:val="00BF6EEC"/>
    <w:rsid w:val="00C01581"/>
    <w:rsid w:val="00C01CEF"/>
    <w:rsid w:val="00C02342"/>
    <w:rsid w:val="00C02884"/>
    <w:rsid w:val="00C072B8"/>
    <w:rsid w:val="00C076C1"/>
    <w:rsid w:val="00C10C2F"/>
    <w:rsid w:val="00C148D1"/>
    <w:rsid w:val="00C14EE5"/>
    <w:rsid w:val="00C16F93"/>
    <w:rsid w:val="00C219AC"/>
    <w:rsid w:val="00C21A42"/>
    <w:rsid w:val="00C22CAB"/>
    <w:rsid w:val="00C2781B"/>
    <w:rsid w:val="00C314FD"/>
    <w:rsid w:val="00C3520B"/>
    <w:rsid w:val="00C35493"/>
    <w:rsid w:val="00C3679E"/>
    <w:rsid w:val="00C3B199"/>
    <w:rsid w:val="00C413D0"/>
    <w:rsid w:val="00C43110"/>
    <w:rsid w:val="00C43979"/>
    <w:rsid w:val="00C43F88"/>
    <w:rsid w:val="00C44F9F"/>
    <w:rsid w:val="00C4529C"/>
    <w:rsid w:val="00C5024F"/>
    <w:rsid w:val="00C5076C"/>
    <w:rsid w:val="00C51B48"/>
    <w:rsid w:val="00C51B8E"/>
    <w:rsid w:val="00C53A4D"/>
    <w:rsid w:val="00C547DF"/>
    <w:rsid w:val="00C547F5"/>
    <w:rsid w:val="00C54D17"/>
    <w:rsid w:val="00C55FB7"/>
    <w:rsid w:val="00C60255"/>
    <w:rsid w:val="00C64F80"/>
    <w:rsid w:val="00C65AD4"/>
    <w:rsid w:val="00C676AC"/>
    <w:rsid w:val="00C70B62"/>
    <w:rsid w:val="00C74E23"/>
    <w:rsid w:val="00C751AA"/>
    <w:rsid w:val="00C81AAE"/>
    <w:rsid w:val="00C8219E"/>
    <w:rsid w:val="00C825EA"/>
    <w:rsid w:val="00C85F16"/>
    <w:rsid w:val="00C905F0"/>
    <w:rsid w:val="00C91E40"/>
    <w:rsid w:val="00C92167"/>
    <w:rsid w:val="00C92D5D"/>
    <w:rsid w:val="00C92F78"/>
    <w:rsid w:val="00C955D2"/>
    <w:rsid w:val="00CA023E"/>
    <w:rsid w:val="00CA2E99"/>
    <w:rsid w:val="00CA2EF5"/>
    <w:rsid w:val="00CA2F45"/>
    <w:rsid w:val="00CA5DC7"/>
    <w:rsid w:val="00CA61E4"/>
    <w:rsid w:val="00CA7F42"/>
    <w:rsid w:val="00CB1034"/>
    <w:rsid w:val="00CB3BDC"/>
    <w:rsid w:val="00CB43A1"/>
    <w:rsid w:val="00CB4E69"/>
    <w:rsid w:val="00CB5781"/>
    <w:rsid w:val="00CB5B34"/>
    <w:rsid w:val="00CB7B26"/>
    <w:rsid w:val="00CC1006"/>
    <w:rsid w:val="00CC11EA"/>
    <w:rsid w:val="00CC76D7"/>
    <w:rsid w:val="00CD082F"/>
    <w:rsid w:val="00CD2A36"/>
    <w:rsid w:val="00CD3287"/>
    <w:rsid w:val="00CD32A7"/>
    <w:rsid w:val="00CD398E"/>
    <w:rsid w:val="00CD682A"/>
    <w:rsid w:val="00CD73DA"/>
    <w:rsid w:val="00CD76E3"/>
    <w:rsid w:val="00CD7BDA"/>
    <w:rsid w:val="00CE0810"/>
    <w:rsid w:val="00CE0B2F"/>
    <w:rsid w:val="00CE2B2F"/>
    <w:rsid w:val="00CE3878"/>
    <w:rsid w:val="00CE3DD2"/>
    <w:rsid w:val="00CE4B4F"/>
    <w:rsid w:val="00CE6319"/>
    <w:rsid w:val="00CF3232"/>
    <w:rsid w:val="00CF3735"/>
    <w:rsid w:val="00CF387F"/>
    <w:rsid w:val="00CF47E7"/>
    <w:rsid w:val="00CF493F"/>
    <w:rsid w:val="00CF5AE4"/>
    <w:rsid w:val="00CF7831"/>
    <w:rsid w:val="00CF7A1E"/>
    <w:rsid w:val="00CF7BC8"/>
    <w:rsid w:val="00D00FFC"/>
    <w:rsid w:val="00D01A4F"/>
    <w:rsid w:val="00D01C53"/>
    <w:rsid w:val="00D0242B"/>
    <w:rsid w:val="00D0377E"/>
    <w:rsid w:val="00D05176"/>
    <w:rsid w:val="00D0683F"/>
    <w:rsid w:val="00D06C85"/>
    <w:rsid w:val="00D10771"/>
    <w:rsid w:val="00D11218"/>
    <w:rsid w:val="00D11465"/>
    <w:rsid w:val="00D11A32"/>
    <w:rsid w:val="00D12A51"/>
    <w:rsid w:val="00D1372F"/>
    <w:rsid w:val="00D13D8E"/>
    <w:rsid w:val="00D15025"/>
    <w:rsid w:val="00D154A3"/>
    <w:rsid w:val="00D20351"/>
    <w:rsid w:val="00D2178C"/>
    <w:rsid w:val="00D2239F"/>
    <w:rsid w:val="00D22BB4"/>
    <w:rsid w:val="00D236C4"/>
    <w:rsid w:val="00D246FC"/>
    <w:rsid w:val="00D24BE6"/>
    <w:rsid w:val="00D24EE7"/>
    <w:rsid w:val="00D26D6D"/>
    <w:rsid w:val="00D305B3"/>
    <w:rsid w:val="00D33EA6"/>
    <w:rsid w:val="00D365E6"/>
    <w:rsid w:val="00D36960"/>
    <w:rsid w:val="00D418BF"/>
    <w:rsid w:val="00D46190"/>
    <w:rsid w:val="00D478A3"/>
    <w:rsid w:val="00D51DCF"/>
    <w:rsid w:val="00D522CB"/>
    <w:rsid w:val="00D52801"/>
    <w:rsid w:val="00D550FC"/>
    <w:rsid w:val="00D552E1"/>
    <w:rsid w:val="00D562A7"/>
    <w:rsid w:val="00D5664F"/>
    <w:rsid w:val="00D578FA"/>
    <w:rsid w:val="00D60BE4"/>
    <w:rsid w:val="00D61D67"/>
    <w:rsid w:val="00D62458"/>
    <w:rsid w:val="00D6728E"/>
    <w:rsid w:val="00D70DDC"/>
    <w:rsid w:val="00D7401A"/>
    <w:rsid w:val="00D75BBA"/>
    <w:rsid w:val="00D7714E"/>
    <w:rsid w:val="00D77A9F"/>
    <w:rsid w:val="00D80C18"/>
    <w:rsid w:val="00D81789"/>
    <w:rsid w:val="00D82382"/>
    <w:rsid w:val="00D82F55"/>
    <w:rsid w:val="00D83120"/>
    <w:rsid w:val="00D91CBC"/>
    <w:rsid w:val="00D932F2"/>
    <w:rsid w:val="00D938F5"/>
    <w:rsid w:val="00D93BB3"/>
    <w:rsid w:val="00D96C37"/>
    <w:rsid w:val="00D97954"/>
    <w:rsid w:val="00DA10B5"/>
    <w:rsid w:val="00DA33CD"/>
    <w:rsid w:val="00DA5419"/>
    <w:rsid w:val="00DA55A0"/>
    <w:rsid w:val="00DA576C"/>
    <w:rsid w:val="00DB1D35"/>
    <w:rsid w:val="00DB231E"/>
    <w:rsid w:val="00DB26F7"/>
    <w:rsid w:val="00DB3883"/>
    <w:rsid w:val="00DB3E11"/>
    <w:rsid w:val="00DB46F5"/>
    <w:rsid w:val="00DB57C5"/>
    <w:rsid w:val="00DB66C3"/>
    <w:rsid w:val="00DC0F10"/>
    <w:rsid w:val="00DC1532"/>
    <w:rsid w:val="00DC1F09"/>
    <w:rsid w:val="00DC488B"/>
    <w:rsid w:val="00DC51D1"/>
    <w:rsid w:val="00DC5251"/>
    <w:rsid w:val="00DD0671"/>
    <w:rsid w:val="00DD18B6"/>
    <w:rsid w:val="00DD42A1"/>
    <w:rsid w:val="00DD4334"/>
    <w:rsid w:val="00DD447B"/>
    <w:rsid w:val="00DD45A1"/>
    <w:rsid w:val="00DD4AB2"/>
    <w:rsid w:val="00DD6812"/>
    <w:rsid w:val="00DE1D92"/>
    <w:rsid w:val="00DE294F"/>
    <w:rsid w:val="00DE5269"/>
    <w:rsid w:val="00DF081A"/>
    <w:rsid w:val="00DF2170"/>
    <w:rsid w:val="00DF2773"/>
    <w:rsid w:val="00DF794F"/>
    <w:rsid w:val="00DF7AF4"/>
    <w:rsid w:val="00E00DD1"/>
    <w:rsid w:val="00E06643"/>
    <w:rsid w:val="00E06C87"/>
    <w:rsid w:val="00E0714A"/>
    <w:rsid w:val="00E07694"/>
    <w:rsid w:val="00E07A32"/>
    <w:rsid w:val="00E07F32"/>
    <w:rsid w:val="00E109C9"/>
    <w:rsid w:val="00E13E07"/>
    <w:rsid w:val="00E151DA"/>
    <w:rsid w:val="00E15733"/>
    <w:rsid w:val="00E15E4B"/>
    <w:rsid w:val="00E16269"/>
    <w:rsid w:val="00E17AE3"/>
    <w:rsid w:val="00E2012D"/>
    <w:rsid w:val="00E20CFF"/>
    <w:rsid w:val="00E220BC"/>
    <w:rsid w:val="00E2320B"/>
    <w:rsid w:val="00E24C29"/>
    <w:rsid w:val="00E26B75"/>
    <w:rsid w:val="00E31379"/>
    <w:rsid w:val="00E34F05"/>
    <w:rsid w:val="00E353A0"/>
    <w:rsid w:val="00E354F6"/>
    <w:rsid w:val="00E372FD"/>
    <w:rsid w:val="00E37389"/>
    <w:rsid w:val="00E37C18"/>
    <w:rsid w:val="00E4061A"/>
    <w:rsid w:val="00E42803"/>
    <w:rsid w:val="00E431FB"/>
    <w:rsid w:val="00E4440E"/>
    <w:rsid w:val="00E44E6F"/>
    <w:rsid w:val="00E4548E"/>
    <w:rsid w:val="00E45D32"/>
    <w:rsid w:val="00E470C6"/>
    <w:rsid w:val="00E47DC2"/>
    <w:rsid w:val="00E500F4"/>
    <w:rsid w:val="00E50554"/>
    <w:rsid w:val="00E51746"/>
    <w:rsid w:val="00E53463"/>
    <w:rsid w:val="00E539CF"/>
    <w:rsid w:val="00E542FF"/>
    <w:rsid w:val="00E57824"/>
    <w:rsid w:val="00E617F6"/>
    <w:rsid w:val="00E63C3A"/>
    <w:rsid w:val="00E63CC2"/>
    <w:rsid w:val="00E641EA"/>
    <w:rsid w:val="00E65A69"/>
    <w:rsid w:val="00E66900"/>
    <w:rsid w:val="00E6799C"/>
    <w:rsid w:val="00E708A8"/>
    <w:rsid w:val="00E70A64"/>
    <w:rsid w:val="00E72A45"/>
    <w:rsid w:val="00E747E6"/>
    <w:rsid w:val="00E74FAE"/>
    <w:rsid w:val="00E805D7"/>
    <w:rsid w:val="00E8063F"/>
    <w:rsid w:val="00E80A91"/>
    <w:rsid w:val="00E82F33"/>
    <w:rsid w:val="00E877EF"/>
    <w:rsid w:val="00E900B9"/>
    <w:rsid w:val="00E932FC"/>
    <w:rsid w:val="00E94543"/>
    <w:rsid w:val="00E959E4"/>
    <w:rsid w:val="00E97A0D"/>
    <w:rsid w:val="00EA0FA8"/>
    <w:rsid w:val="00EA1193"/>
    <w:rsid w:val="00EA311D"/>
    <w:rsid w:val="00EA3471"/>
    <w:rsid w:val="00EA3D04"/>
    <w:rsid w:val="00EA3F6C"/>
    <w:rsid w:val="00EA7DFC"/>
    <w:rsid w:val="00EB0708"/>
    <w:rsid w:val="00EB1168"/>
    <w:rsid w:val="00EB2872"/>
    <w:rsid w:val="00EB65C6"/>
    <w:rsid w:val="00EC01F6"/>
    <w:rsid w:val="00EC0A3A"/>
    <w:rsid w:val="00EC224A"/>
    <w:rsid w:val="00EC57DA"/>
    <w:rsid w:val="00EC5936"/>
    <w:rsid w:val="00EC7844"/>
    <w:rsid w:val="00EC7D61"/>
    <w:rsid w:val="00ED0E60"/>
    <w:rsid w:val="00ED20EA"/>
    <w:rsid w:val="00ED4147"/>
    <w:rsid w:val="00ED6C38"/>
    <w:rsid w:val="00ED7453"/>
    <w:rsid w:val="00ED7487"/>
    <w:rsid w:val="00ED79BE"/>
    <w:rsid w:val="00ED7AB4"/>
    <w:rsid w:val="00EE0062"/>
    <w:rsid w:val="00EE2E44"/>
    <w:rsid w:val="00EE78A8"/>
    <w:rsid w:val="00EE7A8D"/>
    <w:rsid w:val="00EE7B57"/>
    <w:rsid w:val="00EF1078"/>
    <w:rsid w:val="00EF135F"/>
    <w:rsid w:val="00EF4BE0"/>
    <w:rsid w:val="00EF53D3"/>
    <w:rsid w:val="00EF6773"/>
    <w:rsid w:val="00F02069"/>
    <w:rsid w:val="00F040B0"/>
    <w:rsid w:val="00F044A4"/>
    <w:rsid w:val="00F04FE6"/>
    <w:rsid w:val="00F06860"/>
    <w:rsid w:val="00F07FE7"/>
    <w:rsid w:val="00F11CAA"/>
    <w:rsid w:val="00F1236F"/>
    <w:rsid w:val="00F1256D"/>
    <w:rsid w:val="00F135DC"/>
    <w:rsid w:val="00F15622"/>
    <w:rsid w:val="00F16B4C"/>
    <w:rsid w:val="00F21B26"/>
    <w:rsid w:val="00F24747"/>
    <w:rsid w:val="00F24DC8"/>
    <w:rsid w:val="00F26002"/>
    <w:rsid w:val="00F26EBB"/>
    <w:rsid w:val="00F26F78"/>
    <w:rsid w:val="00F27D77"/>
    <w:rsid w:val="00F30AA3"/>
    <w:rsid w:val="00F3180D"/>
    <w:rsid w:val="00F33C0F"/>
    <w:rsid w:val="00F36D95"/>
    <w:rsid w:val="00F36F32"/>
    <w:rsid w:val="00F40687"/>
    <w:rsid w:val="00F40D00"/>
    <w:rsid w:val="00F424D4"/>
    <w:rsid w:val="00F4394F"/>
    <w:rsid w:val="00F4596F"/>
    <w:rsid w:val="00F46435"/>
    <w:rsid w:val="00F465B1"/>
    <w:rsid w:val="00F50941"/>
    <w:rsid w:val="00F50DE7"/>
    <w:rsid w:val="00F51DEA"/>
    <w:rsid w:val="00F535DA"/>
    <w:rsid w:val="00F53F8A"/>
    <w:rsid w:val="00F55B2E"/>
    <w:rsid w:val="00F55BE0"/>
    <w:rsid w:val="00F601DB"/>
    <w:rsid w:val="00F606C1"/>
    <w:rsid w:val="00F607D1"/>
    <w:rsid w:val="00F609BE"/>
    <w:rsid w:val="00F621F7"/>
    <w:rsid w:val="00F62B8F"/>
    <w:rsid w:val="00F62E08"/>
    <w:rsid w:val="00F63291"/>
    <w:rsid w:val="00F70B13"/>
    <w:rsid w:val="00F70DF5"/>
    <w:rsid w:val="00F71482"/>
    <w:rsid w:val="00F72AC5"/>
    <w:rsid w:val="00F72FF5"/>
    <w:rsid w:val="00F75116"/>
    <w:rsid w:val="00F76F78"/>
    <w:rsid w:val="00F7709B"/>
    <w:rsid w:val="00F807CD"/>
    <w:rsid w:val="00F81784"/>
    <w:rsid w:val="00F83784"/>
    <w:rsid w:val="00F85546"/>
    <w:rsid w:val="00F85AB2"/>
    <w:rsid w:val="00F908F8"/>
    <w:rsid w:val="00F90F16"/>
    <w:rsid w:val="00F918F1"/>
    <w:rsid w:val="00F92FAF"/>
    <w:rsid w:val="00F9487F"/>
    <w:rsid w:val="00F96CD1"/>
    <w:rsid w:val="00F976D3"/>
    <w:rsid w:val="00FA5BE6"/>
    <w:rsid w:val="00FA6545"/>
    <w:rsid w:val="00FA6704"/>
    <w:rsid w:val="00FB02F9"/>
    <w:rsid w:val="00FB0E54"/>
    <w:rsid w:val="00FB162C"/>
    <w:rsid w:val="00FB1DA2"/>
    <w:rsid w:val="00FB2606"/>
    <w:rsid w:val="00FB47DD"/>
    <w:rsid w:val="00FB561C"/>
    <w:rsid w:val="00FB5C4A"/>
    <w:rsid w:val="00FB6E96"/>
    <w:rsid w:val="00FB7437"/>
    <w:rsid w:val="00FB76D3"/>
    <w:rsid w:val="00FC0A10"/>
    <w:rsid w:val="00FC1433"/>
    <w:rsid w:val="00FC15B3"/>
    <w:rsid w:val="00FC3620"/>
    <w:rsid w:val="00FC3EC9"/>
    <w:rsid w:val="00FD131D"/>
    <w:rsid w:val="00FD154E"/>
    <w:rsid w:val="00FD2778"/>
    <w:rsid w:val="00FD5EA0"/>
    <w:rsid w:val="00FD659B"/>
    <w:rsid w:val="00FD75CB"/>
    <w:rsid w:val="00FE054F"/>
    <w:rsid w:val="00FE07C6"/>
    <w:rsid w:val="00FE0E5E"/>
    <w:rsid w:val="00FE642E"/>
    <w:rsid w:val="00FF14F6"/>
    <w:rsid w:val="00FF213F"/>
    <w:rsid w:val="00FF273A"/>
    <w:rsid w:val="00FF37B8"/>
    <w:rsid w:val="00FF3DD6"/>
    <w:rsid w:val="00FF4353"/>
    <w:rsid w:val="00FF4382"/>
    <w:rsid w:val="00FF5E40"/>
    <w:rsid w:val="010EA76D"/>
    <w:rsid w:val="012B9263"/>
    <w:rsid w:val="017A9CF9"/>
    <w:rsid w:val="0188192A"/>
    <w:rsid w:val="01A537F5"/>
    <w:rsid w:val="01C05ABE"/>
    <w:rsid w:val="02883606"/>
    <w:rsid w:val="02E1D8F7"/>
    <w:rsid w:val="02E6E15C"/>
    <w:rsid w:val="02EB40D8"/>
    <w:rsid w:val="02F6FEB0"/>
    <w:rsid w:val="03591523"/>
    <w:rsid w:val="0362FC52"/>
    <w:rsid w:val="03700FFA"/>
    <w:rsid w:val="0372480F"/>
    <w:rsid w:val="0398B9D5"/>
    <w:rsid w:val="03C6684E"/>
    <w:rsid w:val="03E4F0D4"/>
    <w:rsid w:val="0449B0D2"/>
    <w:rsid w:val="044A0AC8"/>
    <w:rsid w:val="04650DDB"/>
    <w:rsid w:val="049AE9C6"/>
    <w:rsid w:val="04BF2274"/>
    <w:rsid w:val="04C6AA58"/>
    <w:rsid w:val="0516028D"/>
    <w:rsid w:val="05B51076"/>
    <w:rsid w:val="06329FB5"/>
    <w:rsid w:val="06462783"/>
    <w:rsid w:val="0680969E"/>
    <w:rsid w:val="06B9FBBE"/>
    <w:rsid w:val="07EE767A"/>
    <w:rsid w:val="080FB3DF"/>
    <w:rsid w:val="08133C91"/>
    <w:rsid w:val="08382C58"/>
    <w:rsid w:val="08C4051C"/>
    <w:rsid w:val="08EB1309"/>
    <w:rsid w:val="0916C6A0"/>
    <w:rsid w:val="094E4CE9"/>
    <w:rsid w:val="09659615"/>
    <w:rsid w:val="09E4435B"/>
    <w:rsid w:val="09FE589C"/>
    <w:rsid w:val="0A644583"/>
    <w:rsid w:val="0A9055E9"/>
    <w:rsid w:val="0A996EA4"/>
    <w:rsid w:val="0AAD826A"/>
    <w:rsid w:val="0B69CF32"/>
    <w:rsid w:val="0C22DE84"/>
    <w:rsid w:val="0C3232D2"/>
    <w:rsid w:val="0C32F283"/>
    <w:rsid w:val="0C3E1C67"/>
    <w:rsid w:val="0C526DD3"/>
    <w:rsid w:val="0C57A870"/>
    <w:rsid w:val="0CE91E32"/>
    <w:rsid w:val="0CEFD822"/>
    <w:rsid w:val="0D1A81A1"/>
    <w:rsid w:val="0D1BB79D"/>
    <w:rsid w:val="0D328563"/>
    <w:rsid w:val="0D36816B"/>
    <w:rsid w:val="0D7D0B10"/>
    <w:rsid w:val="0DAF3609"/>
    <w:rsid w:val="0DBA2E0E"/>
    <w:rsid w:val="0DF09318"/>
    <w:rsid w:val="0E1858A2"/>
    <w:rsid w:val="0E2BA75B"/>
    <w:rsid w:val="0E3CFEA1"/>
    <w:rsid w:val="0E8A40D0"/>
    <w:rsid w:val="0E8C878B"/>
    <w:rsid w:val="0E9046A2"/>
    <w:rsid w:val="0EB787FE"/>
    <w:rsid w:val="0ED10A6A"/>
    <w:rsid w:val="0EE0EF13"/>
    <w:rsid w:val="0EE4CB62"/>
    <w:rsid w:val="0F58FEC2"/>
    <w:rsid w:val="0F60278E"/>
    <w:rsid w:val="0F61E709"/>
    <w:rsid w:val="0F72C380"/>
    <w:rsid w:val="0F7B28A2"/>
    <w:rsid w:val="0F7F6B76"/>
    <w:rsid w:val="0FE50BE9"/>
    <w:rsid w:val="100B5638"/>
    <w:rsid w:val="1053585F"/>
    <w:rsid w:val="1094DDF8"/>
    <w:rsid w:val="10C50EB7"/>
    <w:rsid w:val="111ABB0C"/>
    <w:rsid w:val="113E376E"/>
    <w:rsid w:val="117A557F"/>
    <w:rsid w:val="118BA9EC"/>
    <w:rsid w:val="119CE871"/>
    <w:rsid w:val="11AFAA9C"/>
    <w:rsid w:val="11C7E764"/>
    <w:rsid w:val="12450077"/>
    <w:rsid w:val="126137D7"/>
    <w:rsid w:val="126BF2D1"/>
    <w:rsid w:val="12E5F82B"/>
    <w:rsid w:val="13856688"/>
    <w:rsid w:val="13A16D5A"/>
    <w:rsid w:val="13D02DA9"/>
    <w:rsid w:val="13DB5D28"/>
    <w:rsid w:val="14599442"/>
    <w:rsid w:val="14677938"/>
    <w:rsid w:val="146A4926"/>
    <w:rsid w:val="14924888"/>
    <w:rsid w:val="14FAEA07"/>
    <w:rsid w:val="157829A8"/>
    <w:rsid w:val="15BD2097"/>
    <w:rsid w:val="15D1FA57"/>
    <w:rsid w:val="15D4744D"/>
    <w:rsid w:val="15F7F44F"/>
    <w:rsid w:val="16061987"/>
    <w:rsid w:val="161666C3"/>
    <w:rsid w:val="16336B26"/>
    <w:rsid w:val="164322F0"/>
    <w:rsid w:val="164975F2"/>
    <w:rsid w:val="16B58DB1"/>
    <w:rsid w:val="174382B6"/>
    <w:rsid w:val="1751B2C0"/>
    <w:rsid w:val="17DEF351"/>
    <w:rsid w:val="17E7C6CB"/>
    <w:rsid w:val="18624F78"/>
    <w:rsid w:val="18720FF4"/>
    <w:rsid w:val="1880E8D8"/>
    <w:rsid w:val="1887C516"/>
    <w:rsid w:val="18B03AA4"/>
    <w:rsid w:val="18B441FB"/>
    <w:rsid w:val="18BCBCD9"/>
    <w:rsid w:val="18ED8321"/>
    <w:rsid w:val="1904A602"/>
    <w:rsid w:val="1938BC29"/>
    <w:rsid w:val="197A8AEF"/>
    <w:rsid w:val="19F0EBA0"/>
    <w:rsid w:val="1A00601F"/>
    <w:rsid w:val="1A290750"/>
    <w:rsid w:val="1A7C8AE8"/>
    <w:rsid w:val="1AE15FED"/>
    <w:rsid w:val="1BEBE2BD"/>
    <w:rsid w:val="1C1CFB2E"/>
    <w:rsid w:val="1C44C621"/>
    <w:rsid w:val="1C694A38"/>
    <w:rsid w:val="1C7D41A4"/>
    <w:rsid w:val="1CEC46BC"/>
    <w:rsid w:val="1D1E2BD5"/>
    <w:rsid w:val="1D2C58BA"/>
    <w:rsid w:val="1D41AC89"/>
    <w:rsid w:val="1D5F036A"/>
    <w:rsid w:val="1D929F99"/>
    <w:rsid w:val="1D9EC77C"/>
    <w:rsid w:val="1DABC7F6"/>
    <w:rsid w:val="1EB05221"/>
    <w:rsid w:val="1EEBC602"/>
    <w:rsid w:val="1F25A24B"/>
    <w:rsid w:val="1F5830EA"/>
    <w:rsid w:val="1F59945B"/>
    <w:rsid w:val="1F65E93D"/>
    <w:rsid w:val="1FA480A1"/>
    <w:rsid w:val="1FD763A7"/>
    <w:rsid w:val="204AD4C2"/>
    <w:rsid w:val="208BEAA5"/>
    <w:rsid w:val="20A0BEC0"/>
    <w:rsid w:val="20CA405B"/>
    <w:rsid w:val="21579ECC"/>
    <w:rsid w:val="2207B763"/>
    <w:rsid w:val="22194C30"/>
    <w:rsid w:val="22397F0F"/>
    <w:rsid w:val="224D77A0"/>
    <w:rsid w:val="22B407A5"/>
    <w:rsid w:val="23160BB0"/>
    <w:rsid w:val="234DD887"/>
    <w:rsid w:val="23614663"/>
    <w:rsid w:val="23916F5A"/>
    <w:rsid w:val="239D0223"/>
    <w:rsid w:val="23A61519"/>
    <w:rsid w:val="23DDB50D"/>
    <w:rsid w:val="2401E11D"/>
    <w:rsid w:val="241B097A"/>
    <w:rsid w:val="244882F3"/>
    <w:rsid w:val="2473273B"/>
    <w:rsid w:val="2491556F"/>
    <w:rsid w:val="24CCB300"/>
    <w:rsid w:val="25B6D9DB"/>
    <w:rsid w:val="25E29D0E"/>
    <w:rsid w:val="25FF182D"/>
    <w:rsid w:val="26008D0B"/>
    <w:rsid w:val="262285BB"/>
    <w:rsid w:val="26379468"/>
    <w:rsid w:val="265590C6"/>
    <w:rsid w:val="265936F0"/>
    <w:rsid w:val="26C20029"/>
    <w:rsid w:val="26C2E30C"/>
    <w:rsid w:val="27603A50"/>
    <w:rsid w:val="278E6D1E"/>
    <w:rsid w:val="27994FBD"/>
    <w:rsid w:val="27EC90CA"/>
    <w:rsid w:val="288FD537"/>
    <w:rsid w:val="2896341D"/>
    <w:rsid w:val="28C7357B"/>
    <w:rsid w:val="28CC0D87"/>
    <w:rsid w:val="29033562"/>
    <w:rsid w:val="291D3E87"/>
    <w:rsid w:val="29234929"/>
    <w:rsid w:val="29788FB9"/>
    <w:rsid w:val="29933F6A"/>
    <w:rsid w:val="29C599C1"/>
    <w:rsid w:val="2A0A1C20"/>
    <w:rsid w:val="2A45AD14"/>
    <w:rsid w:val="2A63522C"/>
    <w:rsid w:val="2A9C0672"/>
    <w:rsid w:val="2AD09670"/>
    <w:rsid w:val="2AD3FF13"/>
    <w:rsid w:val="2B23A108"/>
    <w:rsid w:val="2B45E4E0"/>
    <w:rsid w:val="2B79D3B0"/>
    <w:rsid w:val="2BA050CE"/>
    <w:rsid w:val="2C09F40D"/>
    <w:rsid w:val="2C348917"/>
    <w:rsid w:val="2C3D2910"/>
    <w:rsid w:val="2C8551C5"/>
    <w:rsid w:val="2C9794FE"/>
    <w:rsid w:val="2CC24FA4"/>
    <w:rsid w:val="2D20AC50"/>
    <w:rsid w:val="2DDF8A52"/>
    <w:rsid w:val="2DE2842B"/>
    <w:rsid w:val="2E074BBB"/>
    <w:rsid w:val="2E215F8F"/>
    <w:rsid w:val="2E5B41CA"/>
    <w:rsid w:val="2EE25771"/>
    <w:rsid w:val="2EF66A7F"/>
    <w:rsid w:val="2EFFBCBE"/>
    <w:rsid w:val="2F335B4E"/>
    <w:rsid w:val="2F7772AB"/>
    <w:rsid w:val="2F8448D9"/>
    <w:rsid w:val="2F90326E"/>
    <w:rsid w:val="2F9F1652"/>
    <w:rsid w:val="2FA9BE77"/>
    <w:rsid w:val="3132FAA8"/>
    <w:rsid w:val="313AA846"/>
    <w:rsid w:val="31E9B1BC"/>
    <w:rsid w:val="32214DC6"/>
    <w:rsid w:val="324DD42F"/>
    <w:rsid w:val="328244C9"/>
    <w:rsid w:val="32B37ED4"/>
    <w:rsid w:val="32DEDE3D"/>
    <w:rsid w:val="330B187F"/>
    <w:rsid w:val="331BB719"/>
    <w:rsid w:val="3385AEFC"/>
    <w:rsid w:val="33F4EF8A"/>
    <w:rsid w:val="33FBDD95"/>
    <w:rsid w:val="3460D672"/>
    <w:rsid w:val="351499A9"/>
    <w:rsid w:val="351F6386"/>
    <w:rsid w:val="3539B599"/>
    <w:rsid w:val="356EA367"/>
    <w:rsid w:val="3585DF7B"/>
    <w:rsid w:val="35BEE6DD"/>
    <w:rsid w:val="364BC5E6"/>
    <w:rsid w:val="36CC0D1D"/>
    <w:rsid w:val="371E7B16"/>
    <w:rsid w:val="377861BF"/>
    <w:rsid w:val="37BAB938"/>
    <w:rsid w:val="3845AEA6"/>
    <w:rsid w:val="385F9C88"/>
    <w:rsid w:val="38751C7A"/>
    <w:rsid w:val="38BFC2CF"/>
    <w:rsid w:val="38CE0A98"/>
    <w:rsid w:val="38D2DCEE"/>
    <w:rsid w:val="38FD17FF"/>
    <w:rsid w:val="390F369E"/>
    <w:rsid w:val="399B8BF9"/>
    <w:rsid w:val="39AB1860"/>
    <w:rsid w:val="3A000439"/>
    <w:rsid w:val="3A8F33F1"/>
    <w:rsid w:val="3AA0EA79"/>
    <w:rsid w:val="3AB0FB4C"/>
    <w:rsid w:val="3AFEB3A7"/>
    <w:rsid w:val="3B31AC9E"/>
    <w:rsid w:val="3B380D0E"/>
    <w:rsid w:val="3B39C4D2"/>
    <w:rsid w:val="3B3D5CCC"/>
    <w:rsid w:val="3B9C7204"/>
    <w:rsid w:val="3BC51769"/>
    <w:rsid w:val="3C4714C9"/>
    <w:rsid w:val="3C56BC09"/>
    <w:rsid w:val="3C96BA4C"/>
    <w:rsid w:val="3C99BDB2"/>
    <w:rsid w:val="3D5A327F"/>
    <w:rsid w:val="3D7FAE48"/>
    <w:rsid w:val="3E227E49"/>
    <w:rsid w:val="3EB3E7A3"/>
    <w:rsid w:val="3ECAED46"/>
    <w:rsid w:val="3EFCB82B"/>
    <w:rsid w:val="3F44F4ED"/>
    <w:rsid w:val="3FCAEFA2"/>
    <w:rsid w:val="40144E9A"/>
    <w:rsid w:val="40317AF3"/>
    <w:rsid w:val="403B57CF"/>
    <w:rsid w:val="404E7A81"/>
    <w:rsid w:val="40564E72"/>
    <w:rsid w:val="406D1016"/>
    <w:rsid w:val="40CE0719"/>
    <w:rsid w:val="40F8D4E6"/>
    <w:rsid w:val="413A3913"/>
    <w:rsid w:val="41539346"/>
    <w:rsid w:val="41A92E8F"/>
    <w:rsid w:val="41E64290"/>
    <w:rsid w:val="42086CD3"/>
    <w:rsid w:val="425CF1C6"/>
    <w:rsid w:val="4344D6B7"/>
    <w:rsid w:val="439B1002"/>
    <w:rsid w:val="43A80BEC"/>
    <w:rsid w:val="43ADFF24"/>
    <w:rsid w:val="43C01974"/>
    <w:rsid w:val="44305244"/>
    <w:rsid w:val="44428DFB"/>
    <w:rsid w:val="4444A753"/>
    <w:rsid w:val="44481CBD"/>
    <w:rsid w:val="44516B79"/>
    <w:rsid w:val="446F82E2"/>
    <w:rsid w:val="4492B1EC"/>
    <w:rsid w:val="44A97FC0"/>
    <w:rsid w:val="44EC9BF5"/>
    <w:rsid w:val="4550BC5B"/>
    <w:rsid w:val="45F527F5"/>
    <w:rsid w:val="46B92589"/>
    <w:rsid w:val="46D34091"/>
    <w:rsid w:val="46DBDDF6"/>
    <w:rsid w:val="478D5345"/>
    <w:rsid w:val="47ABFB0F"/>
    <w:rsid w:val="47C53D42"/>
    <w:rsid w:val="47D36585"/>
    <w:rsid w:val="47E614C1"/>
    <w:rsid w:val="48027A45"/>
    <w:rsid w:val="48196C32"/>
    <w:rsid w:val="48243CB7"/>
    <w:rsid w:val="482C4538"/>
    <w:rsid w:val="48470BC4"/>
    <w:rsid w:val="48C68B0A"/>
    <w:rsid w:val="49672A29"/>
    <w:rsid w:val="49E7E788"/>
    <w:rsid w:val="4A3A6EB1"/>
    <w:rsid w:val="4A4D113B"/>
    <w:rsid w:val="4A8EE040"/>
    <w:rsid w:val="4AA65D80"/>
    <w:rsid w:val="4AD47F10"/>
    <w:rsid w:val="4AD8271C"/>
    <w:rsid w:val="4AFD0C2F"/>
    <w:rsid w:val="4B59AE57"/>
    <w:rsid w:val="4BA5E88C"/>
    <w:rsid w:val="4BAB1290"/>
    <w:rsid w:val="4BB6F03A"/>
    <w:rsid w:val="4BD28759"/>
    <w:rsid w:val="4BE1EB3E"/>
    <w:rsid w:val="4C1F495F"/>
    <w:rsid w:val="4C291DC6"/>
    <w:rsid w:val="4CA952BF"/>
    <w:rsid w:val="4CC6B6AA"/>
    <w:rsid w:val="4CE55571"/>
    <w:rsid w:val="4CF37088"/>
    <w:rsid w:val="4D17AFC8"/>
    <w:rsid w:val="4D1C49A5"/>
    <w:rsid w:val="4D28747E"/>
    <w:rsid w:val="4D63ADFE"/>
    <w:rsid w:val="4DB52727"/>
    <w:rsid w:val="4DC69423"/>
    <w:rsid w:val="4E32B959"/>
    <w:rsid w:val="4E34ACF1"/>
    <w:rsid w:val="4E6ACE87"/>
    <w:rsid w:val="4E74E91B"/>
    <w:rsid w:val="4E7F923B"/>
    <w:rsid w:val="4E937E3B"/>
    <w:rsid w:val="4EB7FCAB"/>
    <w:rsid w:val="4ED0BB70"/>
    <w:rsid w:val="4ED2055B"/>
    <w:rsid w:val="4EFF7E5F"/>
    <w:rsid w:val="4F69FCC5"/>
    <w:rsid w:val="4F8F3F17"/>
    <w:rsid w:val="4FA3F7C1"/>
    <w:rsid w:val="4FA549E3"/>
    <w:rsid w:val="4FD2820C"/>
    <w:rsid w:val="4FD767CC"/>
    <w:rsid w:val="4FEF6FC4"/>
    <w:rsid w:val="5009C223"/>
    <w:rsid w:val="501416FA"/>
    <w:rsid w:val="50310D94"/>
    <w:rsid w:val="506C8BD1"/>
    <w:rsid w:val="50B33152"/>
    <w:rsid w:val="51AC89DD"/>
    <w:rsid w:val="51B534FC"/>
    <w:rsid w:val="51BEC338"/>
    <w:rsid w:val="51BFB0AE"/>
    <w:rsid w:val="51C24223"/>
    <w:rsid w:val="51E39907"/>
    <w:rsid w:val="525444F3"/>
    <w:rsid w:val="52B23792"/>
    <w:rsid w:val="5302ED23"/>
    <w:rsid w:val="5311A9C9"/>
    <w:rsid w:val="5316E5FB"/>
    <w:rsid w:val="532F3832"/>
    <w:rsid w:val="5367D4A2"/>
    <w:rsid w:val="53833E68"/>
    <w:rsid w:val="53DD993E"/>
    <w:rsid w:val="53E5C067"/>
    <w:rsid w:val="545E40EC"/>
    <w:rsid w:val="549EBD84"/>
    <w:rsid w:val="54D5AB62"/>
    <w:rsid w:val="54DA100B"/>
    <w:rsid w:val="54E42A9F"/>
    <w:rsid w:val="551AA251"/>
    <w:rsid w:val="5526D497"/>
    <w:rsid w:val="55769593"/>
    <w:rsid w:val="55F7D254"/>
    <w:rsid w:val="561A6208"/>
    <w:rsid w:val="5639F6E2"/>
    <w:rsid w:val="563A8DE5"/>
    <w:rsid w:val="56DBCD55"/>
    <w:rsid w:val="57506C77"/>
    <w:rsid w:val="57618358"/>
    <w:rsid w:val="57F1D325"/>
    <w:rsid w:val="58096951"/>
    <w:rsid w:val="583CCB5A"/>
    <w:rsid w:val="5853D6AA"/>
    <w:rsid w:val="5866AFB0"/>
    <w:rsid w:val="587A7005"/>
    <w:rsid w:val="58CEE328"/>
    <w:rsid w:val="595C9DB2"/>
    <w:rsid w:val="59A9BE95"/>
    <w:rsid w:val="5A067C20"/>
    <w:rsid w:val="5A7F8936"/>
    <w:rsid w:val="5B45E905"/>
    <w:rsid w:val="5B5FA05E"/>
    <w:rsid w:val="5B8F8DD8"/>
    <w:rsid w:val="5B90758C"/>
    <w:rsid w:val="5BCF82C6"/>
    <w:rsid w:val="5BFB7A31"/>
    <w:rsid w:val="5D1FBFE9"/>
    <w:rsid w:val="5D60BA61"/>
    <w:rsid w:val="5D66B508"/>
    <w:rsid w:val="5E031153"/>
    <w:rsid w:val="5E14DF05"/>
    <w:rsid w:val="5E2886F1"/>
    <w:rsid w:val="5E360322"/>
    <w:rsid w:val="5E601AEB"/>
    <w:rsid w:val="5E7CBA92"/>
    <w:rsid w:val="5EB1A6D3"/>
    <w:rsid w:val="5F067B86"/>
    <w:rsid w:val="5F992AD0"/>
    <w:rsid w:val="5FE1702B"/>
    <w:rsid w:val="609E55CA"/>
    <w:rsid w:val="60B16647"/>
    <w:rsid w:val="60F523AE"/>
    <w:rsid w:val="613ABCAD"/>
    <w:rsid w:val="616FA1F6"/>
    <w:rsid w:val="620054D9"/>
    <w:rsid w:val="62088A8A"/>
    <w:rsid w:val="623EC44A"/>
    <w:rsid w:val="623F52A6"/>
    <w:rsid w:val="636AADB7"/>
    <w:rsid w:val="63874CAA"/>
    <w:rsid w:val="63BF261D"/>
    <w:rsid w:val="63D264C5"/>
    <w:rsid w:val="63D5F68C"/>
    <w:rsid w:val="63D85912"/>
    <w:rsid w:val="64157B90"/>
    <w:rsid w:val="64201D20"/>
    <w:rsid w:val="642B3D1C"/>
    <w:rsid w:val="6447973F"/>
    <w:rsid w:val="6448CD2D"/>
    <w:rsid w:val="65231D0B"/>
    <w:rsid w:val="6571C6ED"/>
    <w:rsid w:val="6594ACD5"/>
    <w:rsid w:val="6598FD01"/>
    <w:rsid w:val="65B39F47"/>
    <w:rsid w:val="65DC6965"/>
    <w:rsid w:val="6630BB54"/>
    <w:rsid w:val="6649AA8F"/>
    <w:rsid w:val="66A251BF"/>
    <w:rsid w:val="66B0C7CE"/>
    <w:rsid w:val="66B3EEC5"/>
    <w:rsid w:val="67122F7B"/>
    <w:rsid w:val="674889ED"/>
    <w:rsid w:val="674F6FA8"/>
    <w:rsid w:val="67CD14AC"/>
    <w:rsid w:val="6803D603"/>
    <w:rsid w:val="685871D1"/>
    <w:rsid w:val="6861230C"/>
    <w:rsid w:val="6881CBA8"/>
    <w:rsid w:val="6886450C"/>
    <w:rsid w:val="68A8BB7D"/>
    <w:rsid w:val="68E01CCA"/>
    <w:rsid w:val="690054F3"/>
    <w:rsid w:val="6904D07C"/>
    <w:rsid w:val="6913500E"/>
    <w:rsid w:val="693DB2B8"/>
    <w:rsid w:val="694C34C4"/>
    <w:rsid w:val="6950EC6A"/>
    <w:rsid w:val="6971928C"/>
    <w:rsid w:val="6A05177E"/>
    <w:rsid w:val="6A399498"/>
    <w:rsid w:val="6A49FE68"/>
    <w:rsid w:val="6A51C3B5"/>
    <w:rsid w:val="6A9E3F8E"/>
    <w:rsid w:val="6AC494BE"/>
    <w:rsid w:val="6B1FD2A6"/>
    <w:rsid w:val="6B6B8239"/>
    <w:rsid w:val="6B7CFC43"/>
    <w:rsid w:val="6B80537D"/>
    <w:rsid w:val="6B90605F"/>
    <w:rsid w:val="6B949A87"/>
    <w:rsid w:val="6B964473"/>
    <w:rsid w:val="6BE965E7"/>
    <w:rsid w:val="6C03EE59"/>
    <w:rsid w:val="6C1662B8"/>
    <w:rsid w:val="6C2CD7B0"/>
    <w:rsid w:val="6C7210F9"/>
    <w:rsid w:val="6C9C00C9"/>
    <w:rsid w:val="6CA8473B"/>
    <w:rsid w:val="6CEF6F92"/>
    <w:rsid w:val="6D670F1A"/>
    <w:rsid w:val="6D81361C"/>
    <w:rsid w:val="6D896477"/>
    <w:rsid w:val="6DB602A8"/>
    <w:rsid w:val="6DBCAA63"/>
    <w:rsid w:val="6DC6D8D8"/>
    <w:rsid w:val="6DFA88AD"/>
    <w:rsid w:val="6DFACF4B"/>
    <w:rsid w:val="6E5D3C0C"/>
    <w:rsid w:val="6E5D9494"/>
    <w:rsid w:val="6EA02D3E"/>
    <w:rsid w:val="6ECE1806"/>
    <w:rsid w:val="6EDF7D4D"/>
    <w:rsid w:val="6F1B2038"/>
    <w:rsid w:val="6F2534D8"/>
    <w:rsid w:val="6F7BCB45"/>
    <w:rsid w:val="6F9D2648"/>
    <w:rsid w:val="6FB64B49"/>
    <w:rsid w:val="6FFB68C6"/>
    <w:rsid w:val="701A5DE7"/>
    <w:rsid w:val="70225E50"/>
    <w:rsid w:val="702533E3"/>
    <w:rsid w:val="70A1DD27"/>
    <w:rsid w:val="70F3B3AD"/>
    <w:rsid w:val="71077E3A"/>
    <w:rsid w:val="71190112"/>
    <w:rsid w:val="716FE866"/>
    <w:rsid w:val="718DFE1D"/>
    <w:rsid w:val="71918FEC"/>
    <w:rsid w:val="71C2ECBB"/>
    <w:rsid w:val="721D6286"/>
    <w:rsid w:val="724AF432"/>
    <w:rsid w:val="7280B0B4"/>
    <w:rsid w:val="7297BCA6"/>
    <w:rsid w:val="72E1551E"/>
    <w:rsid w:val="732AE48B"/>
    <w:rsid w:val="738C69BE"/>
    <w:rsid w:val="73E979EA"/>
    <w:rsid w:val="73FF6396"/>
    <w:rsid w:val="74139541"/>
    <w:rsid w:val="7436140B"/>
    <w:rsid w:val="75887C3D"/>
    <w:rsid w:val="759344DA"/>
    <w:rsid w:val="762874E7"/>
    <w:rsid w:val="76391941"/>
    <w:rsid w:val="764DEA85"/>
    <w:rsid w:val="76D81126"/>
    <w:rsid w:val="76DCFEBC"/>
    <w:rsid w:val="76E03528"/>
    <w:rsid w:val="7730B2CF"/>
    <w:rsid w:val="77AD5FD0"/>
    <w:rsid w:val="77F01FA1"/>
    <w:rsid w:val="7800D170"/>
    <w:rsid w:val="78539C3E"/>
    <w:rsid w:val="785D5AC4"/>
    <w:rsid w:val="787C0589"/>
    <w:rsid w:val="78A4B0F9"/>
    <w:rsid w:val="78F41F26"/>
    <w:rsid w:val="79972BC0"/>
    <w:rsid w:val="79CC15CD"/>
    <w:rsid w:val="79DE05A0"/>
    <w:rsid w:val="7A429C20"/>
    <w:rsid w:val="7A463050"/>
    <w:rsid w:val="7A7BCFEE"/>
    <w:rsid w:val="7A9AE105"/>
    <w:rsid w:val="7AB50320"/>
    <w:rsid w:val="7AEA514D"/>
    <w:rsid w:val="7B8210CC"/>
    <w:rsid w:val="7B9E39EC"/>
    <w:rsid w:val="7BB3A64B"/>
    <w:rsid w:val="7BB8C5B7"/>
    <w:rsid w:val="7C4125F0"/>
    <w:rsid w:val="7CCBBC2F"/>
    <w:rsid w:val="7CFC6C14"/>
    <w:rsid w:val="7D5BBC83"/>
    <w:rsid w:val="7D5FAACC"/>
    <w:rsid w:val="7D9494D9"/>
    <w:rsid w:val="7DC589C4"/>
    <w:rsid w:val="7DD281C7"/>
    <w:rsid w:val="7E3427E9"/>
    <w:rsid w:val="7E3AD816"/>
    <w:rsid w:val="7E40B62C"/>
    <w:rsid w:val="7E5BFC5A"/>
    <w:rsid w:val="7E888A9D"/>
    <w:rsid w:val="7E88A178"/>
    <w:rsid w:val="7EA47486"/>
    <w:rsid w:val="7EEA4C99"/>
    <w:rsid w:val="7F917F18"/>
    <w:rsid w:val="7FAD08BD"/>
    <w:rsid w:val="7FB16A6E"/>
    <w:rsid w:val="7FCA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E7F9AD"/>
  <w15:docId w15:val="{554E4030-D86B-45D7-BF43-74D8A7BC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C21"/>
    <w:pPr>
      <w:spacing w:after="240" w:line="240" w:lineRule="auto"/>
    </w:pPr>
    <w:rPr>
      <w:rFonts w:ascii="Arial" w:hAnsi="Arial"/>
      <w:lang w:eastAsia="en-US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5B09AC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E431FB"/>
    <w:pPr>
      <w:keepNext/>
      <w:keepLines/>
      <w:spacing w:before="24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iPriority w:val="99"/>
    <w:unhideWhenUsed/>
    <w:rsid w:val="006764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462"/>
    <w:rPr>
      <w:rFonts w:ascii="Arial" w:eastAsiaTheme="minorHAnsi" w:hAnsi="Arial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76462"/>
    <w:rPr>
      <w:rFonts w:ascii="Arial" w:eastAsiaTheme="minorHAnsi" w:hAnsi="Arial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5B09AC"/>
    <w:rPr>
      <w:rFonts w:ascii="Arial" w:eastAsiaTheme="majorEastAsia" w:hAnsi="Arial" w:cstheme="majorBidi"/>
      <w:b/>
      <w:bCs/>
      <w:szCs w:val="28"/>
      <w:lang w:eastAsia="en-US"/>
    </w:rPr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E431FB"/>
    <w:rPr>
      <w:rFonts w:ascii="Arial" w:eastAsiaTheme="majorEastAsia" w:hAnsi="Arial" w:cstheme="majorBidi"/>
      <w:b/>
      <w:bCs/>
      <w:szCs w:val="26"/>
      <w:lang w:eastAsia="en-US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7D6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AD4D4A"/>
    <w:pPr>
      <w:ind w:left="720"/>
      <w:contextualSpacing/>
    </w:pPr>
  </w:style>
  <w:style w:type="paragraph" w:customStyle="1" w:styleId="ZulschenderText">
    <w:name w:val="Zu löschender Text"/>
    <w:basedOn w:val="Normal"/>
    <w:link w:val="ZulschenderTextZchn"/>
    <w:qFormat/>
    <w:rsid w:val="00CB1034"/>
    <w:rPr>
      <w:i/>
      <w:color w:val="E36C0A"/>
    </w:rPr>
  </w:style>
  <w:style w:type="paragraph" w:styleId="TOC2">
    <w:name w:val="toc 2"/>
    <w:basedOn w:val="Normal"/>
    <w:next w:val="Normal"/>
    <w:autoRedefine/>
    <w:uiPriority w:val="39"/>
    <w:unhideWhenUsed/>
    <w:rsid w:val="00C65AD4"/>
    <w:pPr>
      <w:tabs>
        <w:tab w:val="left" w:pos="1134"/>
        <w:tab w:val="right" w:leader="dot" w:pos="9061"/>
      </w:tabs>
      <w:spacing w:after="0"/>
      <w:ind w:left="1134" w:hanging="567"/>
    </w:pPr>
  </w:style>
  <w:style w:type="character" w:customStyle="1" w:styleId="ZulschenderTextZchn">
    <w:name w:val="Zu löschender Text Zchn"/>
    <w:basedOn w:val="DefaultParagraphFont"/>
    <w:link w:val="ZulschenderText"/>
    <w:rsid w:val="00CB1034"/>
    <w:rPr>
      <w:rFonts w:ascii="Arial" w:hAnsi="Arial"/>
      <w:i/>
      <w:color w:val="E36C0A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5140A"/>
    <w:pPr>
      <w:tabs>
        <w:tab w:val="left" w:pos="567"/>
        <w:tab w:val="right" w:leader="dot" w:pos="9061"/>
      </w:tabs>
      <w:spacing w:before="240" w:after="0"/>
      <w:ind w:left="567" w:hanging="567"/>
    </w:pPr>
    <w:rPr>
      <w:bCs/>
    </w:rPr>
  </w:style>
  <w:style w:type="character" w:styleId="Hyperlink">
    <w:name w:val="Hyperlink"/>
    <w:basedOn w:val="DefaultParagraphFont"/>
    <w:uiPriority w:val="99"/>
    <w:unhideWhenUsed/>
    <w:rsid w:val="00B6676B"/>
    <w:rPr>
      <w:color w:val="0563C1" w:themeColor="hyperlink"/>
      <w:u w:val="single"/>
    </w:rPr>
  </w:style>
  <w:style w:type="paragraph" w:customStyle="1" w:styleId="ZwischenberschriftohneAbstand">
    <w:name w:val="Zwischenüberschrift ohne Abstand"/>
    <w:basedOn w:val="Normal"/>
    <w:next w:val="Normal"/>
    <w:link w:val="ZwischenberschriftohneAbstandZchn"/>
    <w:qFormat/>
    <w:rsid w:val="0030370B"/>
    <w:pPr>
      <w:keepNext/>
      <w:spacing w:after="0"/>
    </w:pPr>
  </w:style>
  <w:style w:type="paragraph" w:customStyle="1" w:styleId="ZwischenberschriftmitAbstand">
    <w:name w:val="Zwischenüberschrift mit Abstand"/>
    <w:basedOn w:val="Normal"/>
    <w:next w:val="Normal"/>
    <w:link w:val="ZwischenberschriftmitAbstandZchn"/>
    <w:qFormat/>
    <w:rsid w:val="00B70158"/>
    <w:pPr>
      <w:keepNext/>
    </w:pPr>
  </w:style>
  <w:style w:type="character" w:customStyle="1" w:styleId="ZwischenberschriftohneAbstandZchn">
    <w:name w:val="Zwischenüberschrift ohne Abstand Zchn"/>
    <w:basedOn w:val="DefaultParagraphFont"/>
    <w:link w:val="ZwischenberschriftohneAbstand"/>
    <w:rsid w:val="0030370B"/>
    <w:rPr>
      <w:rFonts w:ascii="Arial" w:hAnsi="Arial"/>
      <w:lang w:eastAsia="en-US"/>
    </w:rPr>
  </w:style>
  <w:style w:type="character" w:customStyle="1" w:styleId="ZwischenberschriftmitAbstandZchn">
    <w:name w:val="Zwischenüberschrift mit Abstand Zchn"/>
    <w:basedOn w:val="DefaultParagraphFont"/>
    <w:link w:val="ZwischenberschriftmitAbstand"/>
    <w:rsid w:val="00B70158"/>
    <w:rPr>
      <w:rFonts w:ascii="Arial" w:hAnsi="Arial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9640D"/>
    <w:pPr>
      <w:spacing w:after="1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9640D"/>
    <w:pPr>
      <w:spacing w:after="100"/>
    </w:p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5936"/>
    <w:rPr>
      <w:rFonts w:ascii="Arial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936"/>
    <w:rPr>
      <w:rFonts w:ascii="Arial" w:hAnsi="Arial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0271C9"/>
    <w:pPr>
      <w:spacing w:after="0" w:line="240" w:lineRule="auto"/>
    </w:pPr>
    <w:rPr>
      <w:rFonts w:ascii="Arial" w:hAnsi="Arial"/>
      <w:lang w:eastAsia="en-US"/>
    </w:rPr>
  </w:style>
  <w:style w:type="paragraph" w:customStyle="1" w:styleId="Default">
    <w:name w:val="Default"/>
    <w:rsid w:val="00354A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A43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43F0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2A43F0"/>
  </w:style>
  <w:style w:type="paragraph" w:styleId="NormalWeb">
    <w:name w:val="Normal (Web)"/>
    <w:basedOn w:val="Normal"/>
    <w:uiPriority w:val="99"/>
    <w:semiHidden/>
    <w:unhideWhenUsed/>
    <w:rsid w:val="002A43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1E144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72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47E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7E7"/>
    <w:rPr>
      <w:rFonts w:ascii="Arial" w:hAnsi="Arial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F47E7"/>
    <w:rPr>
      <w:vertAlign w:val="superscript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5139CC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9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43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00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8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5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4697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9464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972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4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76160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12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90016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8321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99370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72653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98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03831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77748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83916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96140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2454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0220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856113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95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476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107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8835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422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914768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8112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743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39701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14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517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2577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13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5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10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073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5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5440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2087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5221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3009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12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452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78202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7382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8813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197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96443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05486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2658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71754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758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5600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801383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954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25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840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57197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410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891740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1662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907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64315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0693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477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9703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11" Type="http://schemas.openxmlformats.org/officeDocument/2006/relationships/image" Target="media/image11.jpeg"/><Relationship Id="rId5" Type="http://schemas.openxmlformats.org/officeDocument/2006/relationships/image" Target="media/image6.jpg"/><Relationship Id="rId10" Type="http://schemas.openxmlformats.org/officeDocument/2006/relationships/image" Target="media/image10.jpeg"/><Relationship Id="rId4" Type="http://schemas.openxmlformats.org/officeDocument/2006/relationships/image" Target="media/image5.jp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3" Type="http://schemas.openxmlformats.org/officeDocument/2006/relationships/image" Target="media/image4.png"/><Relationship Id="rId17" Type="http://schemas.openxmlformats.org/officeDocument/2006/relationships/image" Target="media/image11.jpeg"/><Relationship Id="rId2" Type="http://schemas.openxmlformats.org/officeDocument/2006/relationships/image" Target="media/image3.png"/><Relationship Id="rId16" Type="http://schemas.openxmlformats.org/officeDocument/2006/relationships/image" Target="media/image10.jpeg"/><Relationship Id="rId1" Type="http://schemas.openxmlformats.org/officeDocument/2006/relationships/image" Target="media/image2.jpeg"/><Relationship Id="rId5" Type="http://schemas.openxmlformats.org/officeDocument/2006/relationships/image" Target="media/image6.jpg"/><Relationship Id="rId15" Type="http://schemas.openxmlformats.org/officeDocument/2006/relationships/image" Target="media/image9.png"/><Relationship Id="rId4" Type="http://schemas.openxmlformats.org/officeDocument/2006/relationships/image" Target="media/image5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ogh_lia\Downloads\41-14-tor-vertraege-unter-eu-schwellenwert-en%20(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b9e61c-6ca8-4550-8723-a3f7d87fc4ec" xsi:nil="true"/>
    <lcf76f155ced4ddcb4097134ff3c332f xmlns="c47f042f-320d-482e-aab3-521da83f711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5FD74EC44E6498730763688A1434E" ma:contentTypeVersion="15" ma:contentTypeDescription="Ein neues Dokument erstellen." ma:contentTypeScope="" ma:versionID="9ce12e82b135a2cfe84aff346513d053">
  <xsd:schema xmlns:xsd="http://www.w3.org/2001/XMLSchema" xmlns:xs="http://www.w3.org/2001/XMLSchema" xmlns:p="http://schemas.microsoft.com/office/2006/metadata/properties" xmlns:ns2="c47f042f-320d-482e-aab3-521da83f7114" xmlns:ns3="36b9e61c-6ca8-4550-8723-a3f7d87fc4ec" targetNamespace="http://schemas.microsoft.com/office/2006/metadata/properties" ma:root="true" ma:fieldsID="d8280c896277657934aad3b71432bbc7" ns2:_="" ns3:_="">
    <xsd:import namespace="c47f042f-320d-482e-aab3-521da83f7114"/>
    <xsd:import namespace="36b9e61c-6ca8-4550-8723-a3f7d87fc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f042f-320d-482e-aab3-521da83f7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9e61c-6ca8-4550-8723-a3f7d87fc4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8591c3a-75e6-4355-8149-fbfaeb456f79}" ma:internalName="TaxCatchAll" ma:showField="CatchAllData" ma:web="36b9e61c-6ca8-4550-8723-a3f7d87fc4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8B5B1-58AE-4C78-BB73-8DCD717734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927B6-3CEC-491A-9AE8-9C2615320F0E}">
  <ds:schemaRefs>
    <ds:schemaRef ds:uri="http://schemas.microsoft.com/office/2006/metadata/properties"/>
    <ds:schemaRef ds:uri="http://schemas.microsoft.com/office/infopath/2007/PartnerControls"/>
    <ds:schemaRef ds:uri="36b9e61c-6ca8-4550-8723-a3f7d87fc4ec"/>
    <ds:schemaRef ds:uri="c47f042f-320d-482e-aab3-521da83f7114"/>
  </ds:schemaRefs>
</ds:datastoreItem>
</file>

<file path=customXml/itemProps3.xml><?xml version="1.0" encoding="utf-8"?>
<ds:datastoreItem xmlns:ds="http://schemas.openxmlformats.org/officeDocument/2006/customXml" ds:itemID="{3356F3CA-2FED-40F7-AA60-ABF61C356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f042f-320d-482e-aab3-521da83f7114"/>
    <ds:schemaRef ds:uri="36b9e61c-6ca8-4550-8723-a3f7d87fc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326884-D524-4473-8FBB-27203889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41-14-tor-vertraege-unter-eu-schwellenwert-en (2).dotx</Template>
  <TotalTime>2</TotalTime>
  <Pages>10</Pages>
  <Words>3146</Words>
  <Characters>17934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41-14-3-de, Leistungsbeschreibung (ToR) für die Beschaffung von Dienstleistungen unterhalb des EU Schwellenwertes, deutsch, Stand Juni 2023</vt:lpstr>
    </vt:vector>
  </TitlesOfParts>
  <Company>GIZ GmbH</Company>
  <LinksUpToDate>false</LinksUpToDate>
  <CharactersWithSpaces>21038</CharactersWithSpaces>
  <SharedDoc>false</SharedDoc>
  <HLinks>
    <vt:vector size="6" baseType="variant">
      <vt:variant>
        <vt:i4>7733367</vt:i4>
      </vt:variant>
      <vt:variant>
        <vt:i4>0</vt:i4>
      </vt:variant>
      <vt:variant>
        <vt:i4>0</vt:i4>
      </vt:variant>
      <vt:variant>
        <vt:i4>5</vt:i4>
      </vt:variant>
      <vt:variant>
        <vt:lpwstr>https://valuelinks.org/material/manual/ValueLinks-Manual-2.0-Vol-2-January-2018.pdf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41-14-3-de, Leistungsbeschreibung (ToR) für die Beschaffung von Dienstleistungen unterhalb des EU Schwellenwertes, deutsch, Stand Juni 2023</dc:title>
  <dc:subject/>
  <dc:creator>Liana Nikoghosyan</dc:creator>
  <cp:keywords/>
  <dc:description/>
  <cp:lastModifiedBy>Grigor Janoyan</cp:lastModifiedBy>
  <cp:revision>38</cp:revision>
  <cp:lastPrinted>2018-06-02T05:44:00Z</cp:lastPrinted>
  <dcterms:created xsi:type="dcterms:W3CDTF">2025-07-15T11:12:00Z</dcterms:created>
  <dcterms:modified xsi:type="dcterms:W3CDTF">2025-07-21T12:50:00Z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0x01010021E5FD74EC44E6498730763688A1434E</vt:lpwstr>
  </property>
  <property fmtid="{D5CDD505-2E9C-101B-9397-08002B2CF9AE}" pid="3" name="MediaServiceImageTags">
    <vt:lpwstr/>
  </property>
</Properties>
</file>